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3DC2A02" w14:textId="54BDE00E" w:rsidR="00402668" w:rsidRDefault="00B55968" w:rsidP="000F760E">
      <w:pPr>
        <w:pStyle w:val="FSMDokumentberschrift"/>
        <w:spacing w:after="120"/>
        <w:rPr>
          <w:rFonts w:eastAsia="Arial"/>
        </w:rPr>
      </w:pPr>
      <w:r w:rsidRPr="00B55968">
        <w:rPr>
          <w:rFonts w:eastAsia="Arial"/>
        </w:rPr>
        <w:t>Kurzinput als Teil eines Elternabends (20 Minuten)</w:t>
      </w:r>
    </w:p>
    <w:tbl>
      <w:tblPr>
        <w:tblW w:w="14599" w:type="dxa"/>
        <w:tblBorders>
          <w:insideH w:val="single" w:sz="2" w:space="0" w:color="666666" w:themeColor="background1"/>
          <w:insideV w:val="single" w:sz="2" w:space="0" w:color="666666" w:themeColor="background1"/>
        </w:tblBorders>
        <w:tblLayout w:type="fixed"/>
        <w:tblCellMar>
          <w:top w:w="28" w:type="dxa"/>
          <w:left w:w="85" w:type="dxa"/>
          <w:bottom w:w="28" w:type="dxa"/>
          <w:right w:w="85" w:type="dxa"/>
        </w:tblCellMar>
        <w:tblLook w:val="0400" w:firstRow="0" w:lastRow="0" w:firstColumn="0" w:lastColumn="0" w:noHBand="0" w:noVBand="1"/>
      </w:tblPr>
      <w:tblGrid>
        <w:gridCol w:w="2268"/>
        <w:gridCol w:w="907"/>
        <w:gridCol w:w="7200"/>
        <w:gridCol w:w="2296"/>
        <w:gridCol w:w="1928"/>
      </w:tblGrid>
      <w:tr w:rsidR="00DE09C9" w14:paraId="00CB3179" w14:textId="77777777" w:rsidTr="00A36614">
        <w:trPr>
          <w:trHeight w:val="283"/>
          <w:tblHeader/>
        </w:trPr>
        <w:tc>
          <w:tcPr>
            <w:tcW w:w="2268" w:type="dxa"/>
            <w:tcBorders>
              <w:top w:val="nil"/>
              <w:bottom w:val="single" w:sz="2" w:space="0" w:color="666666" w:themeColor="background1"/>
              <w:right w:val="single" w:sz="4" w:space="0" w:color="666666" w:themeColor="background1"/>
            </w:tcBorders>
            <w:shd w:val="clear" w:color="auto" w:fill="auto"/>
            <w:vAlign w:val="center"/>
          </w:tcPr>
          <w:p w14:paraId="504452C3" w14:textId="70649613" w:rsidR="00402668" w:rsidRPr="000F760E" w:rsidRDefault="00402668" w:rsidP="003F5F02">
            <w:pPr>
              <w:pStyle w:val="FSMFlietext"/>
              <w:spacing w:before="0" w:after="0" w:line="240" w:lineRule="auto"/>
              <w:jc w:val="left"/>
              <w:rPr>
                <w:rFonts w:asciiTheme="minorHAnsi" w:eastAsia="Arial" w:hAnsiTheme="minorHAnsi"/>
                <w:b/>
                <w:color w:val="49A4C1" w:themeColor="accent1"/>
                <w:sz w:val="18"/>
                <w:szCs w:val="18"/>
              </w:rPr>
            </w:pPr>
            <w:r w:rsidRPr="000F760E">
              <w:rPr>
                <w:rFonts w:asciiTheme="minorHAnsi" w:eastAsia="Arial" w:hAnsiTheme="minorHAnsi"/>
                <w:b/>
                <w:color w:val="49A4C1" w:themeColor="accent1"/>
                <w:sz w:val="18"/>
                <w:szCs w:val="18"/>
              </w:rPr>
              <w:t>Ablauf</w:t>
            </w:r>
          </w:p>
        </w:tc>
        <w:tc>
          <w:tcPr>
            <w:tcW w:w="907" w:type="dxa"/>
            <w:tcBorders>
              <w:top w:val="nil"/>
              <w:left w:val="single" w:sz="4" w:space="0" w:color="666666" w:themeColor="background1"/>
              <w:bottom w:val="single" w:sz="2" w:space="0" w:color="666666" w:themeColor="background1"/>
              <w:right w:val="single" w:sz="4" w:space="0" w:color="666666" w:themeColor="background1"/>
            </w:tcBorders>
            <w:shd w:val="clear" w:color="auto" w:fill="auto"/>
            <w:vAlign w:val="center"/>
          </w:tcPr>
          <w:p w14:paraId="6827D9FB" w14:textId="77777777" w:rsidR="00402668" w:rsidRPr="000F760E" w:rsidRDefault="00402668" w:rsidP="003F5F02">
            <w:pPr>
              <w:pStyle w:val="FSMFlietext"/>
              <w:spacing w:before="0" w:after="0" w:line="240" w:lineRule="auto"/>
              <w:jc w:val="left"/>
              <w:rPr>
                <w:rFonts w:eastAsia="Arial"/>
                <w:b/>
                <w:color w:val="49A4C1" w:themeColor="accent1"/>
                <w:sz w:val="18"/>
                <w:szCs w:val="18"/>
              </w:rPr>
            </w:pPr>
            <w:r w:rsidRPr="000F760E">
              <w:rPr>
                <w:rFonts w:eastAsia="Arial"/>
                <w:b/>
                <w:color w:val="49A4C1" w:themeColor="accent1"/>
                <w:sz w:val="18"/>
                <w:szCs w:val="18"/>
              </w:rPr>
              <w:t>Dauer</w:t>
            </w:r>
          </w:p>
        </w:tc>
        <w:tc>
          <w:tcPr>
            <w:tcW w:w="7200" w:type="dxa"/>
            <w:tcBorders>
              <w:top w:val="nil"/>
              <w:left w:val="single" w:sz="4" w:space="0" w:color="666666" w:themeColor="background1"/>
              <w:bottom w:val="single" w:sz="2" w:space="0" w:color="666666" w:themeColor="background1"/>
              <w:right w:val="single" w:sz="4" w:space="0" w:color="666666" w:themeColor="background1"/>
            </w:tcBorders>
            <w:shd w:val="clear" w:color="auto" w:fill="auto"/>
            <w:vAlign w:val="center"/>
          </w:tcPr>
          <w:p w14:paraId="5BE2558A" w14:textId="77777777" w:rsidR="00402668" w:rsidRPr="000F760E" w:rsidRDefault="00402668" w:rsidP="003F5F02">
            <w:pPr>
              <w:pStyle w:val="FSMFlietext"/>
              <w:spacing w:before="0" w:after="0" w:line="240" w:lineRule="auto"/>
              <w:jc w:val="left"/>
              <w:rPr>
                <w:rFonts w:eastAsia="Arial"/>
                <w:b/>
                <w:color w:val="49A4C1" w:themeColor="accent1"/>
                <w:sz w:val="18"/>
                <w:szCs w:val="18"/>
              </w:rPr>
            </w:pPr>
            <w:r w:rsidRPr="000F760E">
              <w:rPr>
                <w:rFonts w:eastAsia="Arial"/>
                <w:b/>
                <w:color w:val="49A4C1" w:themeColor="accent1"/>
                <w:sz w:val="18"/>
                <w:szCs w:val="18"/>
              </w:rPr>
              <w:t>Inhalt</w:t>
            </w:r>
          </w:p>
        </w:tc>
        <w:tc>
          <w:tcPr>
            <w:tcW w:w="2296" w:type="dxa"/>
            <w:tcBorders>
              <w:top w:val="nil"/>
              <w:left w:val="single" w:sz="4" w:space="0" w:color="666666" w:themeColor="background1"/>
              <w:bottom w:val="single" w:sz="2" w:space="0" w:color="666666" w:themeColor="background1"/>
              <w:right w:val="single" w:sz="4" w:space="0" w:color="666666" w:themeColor="background1"/>
            </w:tcBorders>
            <w:shd w:val="clear" w:color="auto" w:fill="auto"/>
            <w:vAlign w:val="center"/>
          </w:tcPr>
          <w:p w14:paraId="14F8636E" w14:textId="77777777" w:rsidR="00402668" w:rsidRPr="000F760E" w:rsidRDefault="00402668" w:rsidP="003F5F02">
            <w:pPr>
              <w:pStyle w:val="FSMFlietext"/>
              <w:spacing w:before="0" w:after="0" w:line="240" w:lineRule="auto"/>
              <w:jc w:val="left"/>
              <w:rPr>
                <w:rFonts w:eastAsia="Arial"/>
                <w:b/>
                <w:color w:val="49A4C1" w:themeColor="accent1"/>
                <w:sz w:val="18"/>
                <w:szCs w:val="18"/>
              </w:rPr>
            </w:pPr>
            <w:r w:rsidRPr="000F760E">
              <w:rPr>
                <w:rFonts w:eastAsia="Arial"/>
                <w:b/>
                <w:color w:val="49A4C1" w:themeColor="accent1"/>
                <w:sz w:val="18"/>
                <w:szCs w:val="18"/>
              </w:rPr>
              <w:t>Methode</w:t>
            </w:r>
          </w:p>
        </w:tc>
        <w:tc>
          <w:tcPr>
            <w:tcW w:w="1928" w:type="dxa"/>
            <w:tcBorders>
              <w:top w:val="nil"/>
              <w:left w:val="single" w:sz="4" w:space="0" w:color="666666" w:themeColor="background1"/>
              <w:bottom w:val="single" w:sz="2" w:space="0" w:color="666666" w:themeColor="background1"/>
            </w:tcBorders>
            <w:shd w:val="clear" w:color="auto" w:fill="auto"/>
            <w:vAlign w:val="center"/>
          </w:tcPr>
          <w:p w14:paraId="180B33B4" w14:textId="77777777" w:rsidR="00402668" w:rsidRPr="000F760E" w:rsidRDefault="00402668" w:rsidP="003F5F02">
            <w:pPr>
              <w:pStyle w:val="FSMFlietext"/>
              <w:spacing w:before="0" w:after="0" w:line="240" w:lineRule="auto"/>
              <w:jc w:val="left"/>
              <w:rPr>
                <w:rFonts w:eastAsia="Arial"/>
                <w:b/>
                <w:color w:val="49A4C1" w:themeColor="accent1"/>
                <w:sz w:val="18"/>
                <w:szCs w:val="18"/>
              </w:rPr>
            </w:pPr>
            <w:r w:rsidRPr="000F760E">
              <w:rPr>
                <w:rFonts w:eastAsia="Arial"/>
                <w:b/>
                <w:color w:val="49A4C1" w:themeColor="accent1"/>
                <w:sz w:val="18"/>
                <w:szCs w:val="18"/>
              </w:rPr>
              <w:t>Material</w:t>
            </w:r>
          </w:p>
        </w:tc>
      </w:tr>
      <w:tr w:rsidR="00DE09C9" w14:paraId="54AC563C" w14:textId="77777777" w:rsidTr="00A36614">
        <w:trPr>
          <w:trHeight w:val="340"/>
        </w:trPr>
        <w:tc>
          <w:tcPr>
            <w:tcW w:w="2268" w:type="dxa"/>
            <w:tcBorders>
              <w:top w:val="single" w:sz="2" w:space="0" w:color="666666" w:themeColor="background1"/>
              <w:bottom w:val="single" w:sz="2" w:space="0" w:color="666666" w:themeColor="background1"/>
            </w:tcBorders>
            <w:shd w:val="clear" w:color="auto" w:fill="F2F2F2" w:themeFill="text2" w:themeFillShade="F2"/>
            <w:vAlign w:val="center"/>
          </w:tcPr>
          <w:p w14:paraId="0E35A176" w14:textId="77777777" w:rsidR="00402668" w:rsidRPr="003F5F02" w:rsidRDefault="00402668" w:rsidP="003F5F02">
            <w:pPr>
              <w:pStyle w:val="FSMFlietext"/>
              <w:spacing w:before="0" w:after="0" w:line="240" w:lineRule="auto"/>
              <w:jc w:val="left"/>
              <w:rPr>
                <w:rFonts w:asciiTheme="minorHAnsi" w:eastAsia="Arial" w:hAnsiTheme="minorHAnsi"/>
              </w:rPr>
            </w:pPr>
          </w:p>
        </w:tc>
        <w:tc>
          <w:tcPr>
            <w:tcW w:w="907" w:type="dxa"/>
            <w:tcBorders>
              <w:top w:val="single" w:sz="2" w:space="0" w:color="666666" w:themeColor="background1"/>
              <w:bottom w:val="single" w:sz="2" w:space="0" w:color="666666" w:themeColor="background1"/>
            </w:tcBorders>
            <w:shd w:val="clear" w:color="auto" w:fill="F2F2F2" w:themeFill="text2" w:themeFillShade="F2"/>
            <w:vAlign w:val="center"/>
          </w:tcPr>
          <w:p w14:paraId="3A7FEFAE" w14:textId="77777777" w:rsidR="00402668" w:rsidRPr="003F5F02" w:rsidRDefault="00402668" w:rsidP="003F5F02">
            <w:pPr>
              <w:pStyle w:val="FSMFlietext"/>
              <w:spacing w:before="0" w:after="0" w:line="240" w:lineRule="auto"/>
              <w:jc w:val="left"/>
              <w:rPr>
                <w:rFonts w:eastAsia="Arial"/>
              </w:rPr>
            </w:pPr>
          </w:p>
        </w:tc>
        <w:tc>
          <w:tcPr>
            <w:tcW w:w="7200" w:type="dxa"/>
            <w:tcBorders>
              <w:top w:val="single" w:sz="2" w:space="0" w:color="666666" w:themeColor="background1"/>
              <w:bottom w:val="single" w:sz="2" w:space="0" w:color="666666" w:themeColor="background1"/>
            </w:tcBorders>
            <w:shd w:val="clear" w:color="auto" w:fill="F2F2F2" w:themeFill="text2" w:themeFillShade="F2"/>
            <w:vAlign w:val="center"/>
          </w:tcPr>
          <w:p w14:paraId="591AB3F3" w14:textId="77777777" w:rsidR="00402668" w:rsidRPr="003F5F02" w:rsidRDefault="00402668" w:rsidP="003F5F02">
            <w:pPr>
              <w:pStyle w:val="FSMFlietext"/>
              <w:spacing w:before="0" w:after="0" w:line="240" w:lineRule="auto"/>
              <w:jc w:val="left"/>
              <w:rPr>
                <w:rFonts w:eastAsia="Arial"/>
                <w:color w:val="000000"/>
              </w:rPr>
            </w:pPr>
            <w:r w:rsidRPr="003F5F02">
              <w:rPr>
                <w:rFonts w:eastAsia="Arial"/>
              </w:rPr>
              <w:t>Ankommen</w:t>
            </w:r>
          </w:p>
        </w:tc>
        <w:tc>
          <w:tcPr>
            <w:tcW w:w="2296" w:type="dxa"/>
            <w:tcBorders>
              <w:top w:val="single" w:sz="2" w:space="0" w:color="666666" w:themeColor="background1"/>
              <w:bottom w:val="single" w:sz="2" w:space="0" w:color="666666" w:themeColor="background1"/>
            </w:tcBorders>
            <w:shd w:val="clear" w:color="auto" w:fill="F2F2F2" w:themeFill="text2" w:themeFillShade="F2"/>
            <w:vAlign w:val="center"/>
          </w:tcPr>
          <w:p w14:paraId="7076493E" w14:textId="77777777" w:rsidR="00402668" w:rsidRPr="003F5F02" w:rsidRDefault="00402668" w:rsidP="003F5F02">
            <w:pPr>
              <w:pStyle w:val="FSMFlietext"/>
              <w:spacing w:before="0" w:after="0" w:line="240" w:lineRule="auto"/>
              <w:jc w:val="left"/>
              <w:rPr>
                <w:rFonts w:eastAsia="Arial"/>
              </w:rPr>
            </w:pPr>
          </w:p>
        </w:tc>
        <w:tc>
          <w:tcPr>
            <w:tcW w:w="1928" w:type="dxa"/>
            <w:tcBorders>
              <w:top w:val="single" w:sz="2" w:space="0" w:color="666666" w:themeColor="background1"/>
              <w:bottom w:val="single" w:sz="2" w:space="0" w:color="666666" w:themeColor="background1"/>
            </w:tcBorders>
            <w:shd w:val="clear" w:color="auto" w:fill="F2F2F2" w:themeFill="text2" w:themeFillShade="F2"/>
            <w:vAlign w:val="center"/>
          </w:tcPr>
          <w:p w14:paraId="04E4B2CF" w14:textId="77777777" w:rsidR="00402668" w:rsidRPr="003F5F02" w:rsidRDefault="00402668" w:rsidP="003F5F02">
            <w:pPr>
              <w:pStyle w:val="FSMFlietext"/>
              <w:spacing w:before="0" w:after="0" w:line="240" w:lineRule="auto"/>
              <w:jc w:val="left"/>
              <w:rPr>
                <w:rFonts w:eastAsia="Arial"/>
              </w:rPr>
            </w:pPr>
          </w:p>
        </w:tc>
      </w:tr>
      <w:tr w:rsidR="005762DD" w14:paraId="0D0520A6" w14:textId="77777777" w:rsidTr="005762DD">
        <w:trPr>
          <w:trHeight w:val="4613"/>
        </w:trPr>
        <w:tc>
          <w:tcPr>
            <w:tcW w:w="2268" w:type="dxa"/>
            <w:tcBorders>
              <w:top w:val="single" w:sz="2" w:space="0" w:color="666666" w:themeColor="background1"/>
            </w:tcBorders>
          </w:tcPr>
          <w:p w14:paraId="71ED217D" w14:textId="77777777" w:rsidR="005762DD" w:rsidRPr="00402668" w:rsidRDefault="005762DD" w:rsidP="005762DD">
            <w:pPr>
              <w:pStyle w:val="FSMFlietext"/>
              <w:spacing w:before="0" w:after="0" w:line="240" w:lineRule="auto"/>
              <w:jc w:val="left"/>
              <w:rPr>
                <w:rFonts w:asciiTheme="minorHAnsi" w:eastAsia="Arial" w:hAnsiTheme="minorHAnsi"/>
              </w:rPr>
            </w:pPr>
            <w:r w:rsidRPr="00402668">
              <w:rPr>
                <w:rFonts w:asciiTheme="minorHAnsi" w:eastAsia="Arial" w:hAnsiTheme="minorHAnsi"/>
              </w:rPr>
              <w:t>Ankommen</w:t>
            </w:r>
          </w:p>
          <w:p w14:paraId="4E9B372C" w14:textId="312ABBFC" w:rsidR="005762DD" w:rsidRPr="00402668" w:rsidRDefault="005762DD" w:rsidP="005762DD">
            <w:pPr>
              <w:pStyle w:val="FSMFlietext"/>
              <w:spacing w:after="80" w:line="240" w:lineRule="auto"/>
              <w:jc w:val="left"/>
              <w:rPr>
                <w:rFonts w:asciiTheme="minorHAnsi" w:eastAsia="Arial" w:hAnsiTheme="minorHAnsi"/>
              </w:rPr>
            </w:pPr>
            <w:r w:rsidRPr="00402668">
              <w:rPr>
                <w:rFonts w:asciiTheme="minorHAnsi" w:eastAsia="Arial" w:hAnsiTheme="minorHAnsi"/>
                <w:color w:val="49A3C3"/>
              </w:rPr>
              <w:t>Aktivierung</w:t>
            </w:r>
          </w:p>
        </w:tc>
        <w:tc>
          <w:tcPr>
            <w:tcW w:w="907" w:type="dxa"/>
            <w:tcBorders>
              <w:top w:val="single" w:sz="2" w:space="0" w:color="666666" w:themeColor="background1"/>
            </w:tcBorders>
            <w:vAlign w:val="center"/>
          </w:tcPr>
          <w:p w14:paraId="33A073DE" w14:textId="77777777" w:rsidR="005762DD" w:rsidRDefault="005762DD" w:rsidP="00E5105B">
            <w:pPr>
              <w:pStyle w:val="FSMFlietext"/>
              <w:spacing w:before="0" w:after="0" w:line="240" w:lineRule="auto"/>
              <w:jc w:val="left"/>
              <w:rPr>
                <w:rFonts w:eastAsia="Arial"/>
              </w:rPr>
            </w:pPr>
          </w:p>
        </w:tc>
        <w:tc>
          <w:tcPr>
            <w:tcW w:w="7200" w:type="dxa"/>
            <w:tcBorders>
              <w:top w:val="single" w:sz="2" w:space="0" w:color="666666" w:themeColor="background1"/>
            </w:tcBorders>
          </w:tcPr>
          <w:p w14:paraId="6DEBC44A" w14:textId="77777777" w:rsidR="004659D2" w:rsidRDefault="005762DD" w:rsidP="004659D2">
            <w:pPr>
              <w:pStyle w:val="FSMFLietextListe"/>
              <w:spacing w:before="0" w:after="0"/>
            </w:pPr>
            <w:r>
              <w:t>Ankommen: Titel und Begrüßung</w:t>
            </w:r>
          </w:p>
          <w:p w14:paraId="5D5770CF" w14:textId="0BF5C0A2" w:rsidR="005762DD" w:rsidRPr="004659D2" w:rsidRDefault="005762DD" w:rsidP="004659D2">
            <w:pPr>
              <w:pStyle w:val="FSMFLietextListe"/>
              <w:rPr>
                <w:color w:val="49A4C1" w:themeColor="accent1"/>
              </w:rPr>
            </w:pPr>
            <w:r w:rsidRPr="004659D2">
              <w:rPr>
                <w:color w:val="49A4C1" w:themeColor="accent1"/>
              </w:rPr>
              <w:t>Punkteabfrage (ja/nein)</w:t>
            </w:r>
          </w:p>
          <w:p w14:paraId="7E8F9421" w14:textId="77777777" w:rsidR="005762DD" w:rsidRDefault="005762DD" w:rsidP="005762DD">
            <w:pPr>
              <w:pStyle w:val="FSMFlietext"/>
              <w:spacing w:after="80" w:line="240" w:lineRule="auto"/>
              <w:jc w:val="left"/>
              <w:rPr>
                <w:rFonts w:eastAsia="Arial"/>
                <w:color w:val="49A3C3"/>
              </w:rPr>
            </w:pPr>
            <w:r>
              <w:rPr>
                <w:rFonts w:eastAsia="Arial"/>
                <w:color w:val="49A3C3"/>
              </w:rPr>
              <w:t>Drei Aussagen zum Thema Desinformation:</w:t>
            </w:r>
          </w:p>
          <w:p w14:paraId="6532BB82" w14:textId="77777777" w:rsidR="005762DD" w:rsidRDefault="005762DD" w:rsidP="005762DD">
            <w:pPr>
              <w:pStyle w:val="FSMFlietext"/>
              <w:spacing w:after="80" w:line="240" w:lineRule="auto"/>
              <w:jc w:val="left"/>
              <w:rPr>
                <w:rFonts w:eastAsia="Arial"/>
                <w:color w:val="49A3C3"/>
              </w:rPr>
            </w:pPr>
            <w:r>
              <w:rPr>
                <w:rFonts w:eastAsia="Arial"/>
                <w:color w:val="49A3C3"/>
              </w:rPr>
              <w:t>Haben Sie sich schon über Desinformation/„Fake News“ in den Medien geärgert?</w:t>
            </w:r>
          </w:p>
          <w:p w14:paraId="66505E70" w14:textId="77777777" w:rsidR="005762DD" w:rsidRDefault="005762DD" w:rsidP="005762DD">
            <w:pPr>
              <w:pStyle w:val="FSMFlietext"/>
              <w:spacing w:after="80" w:line="240" w:lineRule="auto"/>
              <w:jc w:val="left"/>
              <w:rPr>
                <w:rFonts w:eastAsia="Arial"/>
                <w:color w:val="49A3C3"/>
              </w:rPr>
            </w:pPr>
            <w:r>
              <w:rPr>
                <w:rFonts w:eastAsia="Arial"/>
                <w:color w:val="49A3C3"/>
              </w:rPr>
              <w:t>Haben Sie sich schon näher mit dem Thema Desinformation/„Fake News“ beschäftigt?</w:t>
            </w:r>
          </w:p>
          <w:p w14:paraId="3443E453" w14:textId="77777777" w:rsidR="005762DD" w:rsidRDefault="005762DD" w:rsidP="005762DD">
            <w:pPr>
              <w:pStyle w:val="FSMFlietext"/>
              <w:spacing w:after="80" w:line="240" w:lineRule="auto"/>
              <w:jc w:val="left"/>
              <w:rPr>
                <w:rFonts w:eastAsia="Arial"/>
                <w:color w:val="49A3C3"/>
              </w:rPr>
            </w:pPr>
            <w:r>
              <w:rPr>
                <w:rFonts w:eastAsia="Arial"/>
                <w:color w:val="49A3C3"/>
              </w:rPr>
              <w:t>Haben Sie mit Ihrem Kind schon über Desinformation/„Fake News“ gesprochen?</w:t>
            </w:r>
          </w:p>
          <w:p w14:paraId="2B9B24BD" w14:textId="77777777" w:rsidR="005762DD" w:rsidRDefault="005762DD" w:rsidP="005762DD">
            <w:pPr>
              <w:pStyle w:val="FSMFlietext"/>
              <w:spacing w:after="80" w:line="240" w:lineRule="auto"/>
              <w:jc w:val="left"/>
              <w:rPr>
                <w:rFonts w:eastAsia="Arial"/>
                <w:color w:val="49A3C3"/>
              </w:rPr>
            </w:pPr>
            <w:r>
              <w:rPr>
                <w:rFonts w:eastAsia="Arial"/>
                <w:color w:val="49A3C3"/>
              </w:rPr>
              <w:t>Eltern markieren mit einem Punkt bei ja oder nein, ob sie zustimmen oder nicht (Klebepunkte oder Stift).</w:t>
            </w:r>
          </w:p>
          <w:p w14:paraId="2D89E02B" w14:textId="79DD1F4E" w:rsidR="005762DD" w:rsidRDefault="005762DD" w:rsidP="005762DD">
            <w:pPr>
              <w:pStyle w:val="FSMFlietext"/>
              <w:spacing w:after="80" w:line="240" w:lineRule="auto"/>
              <w:jc w:val="left"/>
            </w:pPr>
            <w:r w:rsidRPr="003F5F02">
              <w:rPr>
                <w:rFonts w:eastAsia="Arial"/>
              </w:rPr>
              <w:t xml:space="preserve">Hinweis: </w:t>
            </w:r>
            <w:r>
              <w:rPr>
                <w:rFonts w:eastAsia="Arial"/>
              </w:rPr>
              <w:t>Sobald alle Teilnehmer*innen angekommen sind, können die Punkte der Abfrage zusammengezählt und festgehalten werden, um auf die Auswertung im Laufe des Abends zurückkommen zu können.</w:t>
            </w:r>
          </w:p>
        </w:tc>
        <w:tc>
          <w:tcPr>
            <w:tcW w:w="2296" w:type="dxa"/>
            <w:tcBorders>
              <w:top w:val="single" w:sz="2" w:space="0" w:color="666666" w:themeColor="background1"/>
            </w:tcBorders>
          </w:tcPr>
          <w:p w14:paraId="11DFD115" w14:textId="77777777" w:rsidR="005762DD" w:rsidRDefault="005762DD" w:rsidP="005762DD">
            <w:pPr>
              <w:pStyle w:val="FSMFlietext"/>
              <w:spacing w:before="0" w:after="0" w:line="240" w:lineRule="auto"/>
              <w:jc w:val="left"/>
              <w:rPr>
                <w:rFonts w:eastAsia="Arial"/>
              </w:rPr>
            </w:pPr>
            <w:r w:rsidRPr="00DE09C9">
              <w:rPr>
                <w:rFonts w:eastAsia="Arial"/>
              </w:rPr>
              <w:t>Input (</w:t>
            </w:r>
            <w:proofErr w:type="spellStart"/>
            <w:r w:rsidRPr="00DE09C9">
              <w:rPr>
                <w:rFonts w:eastAsia="Arial"/>
              </w:rPr>
              <w:t>pptx</w:t>
            </w:r>
            <w:proofErr w:type="spellEnd"/>
            <w:r>
              <w:rPr>
                <w:rFonts w:eastAsia="Arial"/>
              </w:rPr>
              <w:t>)</w:t>
            </w:r>
          </w:p>
          <w:p w14:paraId="5264DFA8" w14:textId="77777777" w:rsidR="005762DD" w:rsidRDefault="005762DD" w:rsidP="005762DD">
            <w:pPr>
              <w:pStyle w:val="FSMFlietext"/>
              <w:spacing w:after="80" w:line="240" w:lineRule="auto"/>
              <w:jc w:val="left"/>
              <w:rPr>
                <w:rFonts w:eastAsia="Arial"/>
              </w:rPr>
            </w:pPr>
            <w:r>
              <w:rPr>
                <w:rFonts w:eastAsia="Arial"/>
              </w:rPr>
              <w:t xml:space="preserve">Informelle </w:t>
            </w:r>
            <w:r>
              <w:rPr>
                <w:rFonts w:eastAsia="Arial"/>
              </w:rPr>
              <w:br/>
              <w:t xml:space="preserve">Begrüßung &amp; Gespräch </w:t>
            </w:r>
          </w:p>
          <w:p w14:paraId="1D69A744" w14:textId="02E4FF62" w:rsidR="005762DD" w:rsidRDefault="005762DD" w:rsidP="005762DD">
            <w:pPr>
              <w:pStyle w:val="FSMFlietext"/>
              <w:spacing w:after="80" w:line="240" w:lineRule="auto"/>
              <w:jc w:val="left"/>
              <w:rPr>
                <w:rFonts w:eastAsia="Arial"/>
              </w:rPr>
            </w:pPr>
            <w:r>
              <w:rPr>
                <w:rFonts w:eastAsia="Arial"/>
                <w:color w:val="49A3C3"/>
              </w:rPr>
              <w:t>Anleitung/</w:t>
            </w:r>
            <w:r>
              <w:rPr>
                <w:rFonts w:eastAsia="Arial"/>
                <w:color w:val="49A3C3"/>
              </w:rPr>
              <w:br/>
              <w:t>Aufforderung zum Mitmachen bei der Punkteabfrage</w:t>
            </w:r>
            <w:r>
              <w:rPr>
                <w:rFonts w:eastAsia="Arial"/>
              </w:rPr>
              <w:t xml:space="preserve"> </w:t>
            </w:r>
          </w:p>
        </w:tc>
        <w:tc>
          <w:tcPr>
            <w:tcW w:w="1928" w:type="dxa"/>
            <w:tcBorders>
              <w:top w:val="single" w:sz="2" w:space="0" w:color="666666" w:themeColor="background1"/>
            </w:tcBorders>
          </w:tcPr>
          <w:p w14:paraId="6CEC50AE" w14:textId="77777777" w:rsidR="005762DD" w:rsidRDefault="005762DD" w:rsidP="005762DD">
            <w:pPr>
              <w:pStyle w:val="FSMFlietext"/>
              <w:spacing w:before="0" w:after="0" w:line="240" w:lineRule="auto"/>
              <w:jc w:val="left"/>
              <w:rPr>
                <w:rFonts w:eastAsia="Arial"/>
              </w:rPr>
            </w:pPr>
            <w:r>
              <w:rPr>
                <w:rFonts w:eastAsia="Arial"/>
              </w:rPr>
              <w:t>Folie 1: Begrüßung</w:t>
            </w:r>
          </w:p>
          <w:p w14:paraId="7942A6C7" w14:textId="40E009DD" w:rsidR="005762DD" w:rsidRDefault="005762DD" w:rsidP="005762DD">
            <w:pPr>
              <w:pStyle w:val="FSMFlietext"/>
              <w:spacing w:after="80" w:line="240" w:lineRule="auto"/>
              <w:jc w:val="left"/>
              <w:rPr>
                <w:rFonts w:eastAsia="Arial"/>
              </w:rPr>
            </w:pPr>
            <w:r>
              <w:rPr>
                <w:rFonts w:eastAsia="Arial"/>
              </w:rPr>
              <w:t>Plakate/Tafelbild/</w:t>
            </w:r>
            <w:r>
              <w:rPr>
                <w:rFonts w:eastAsia="Arial"/>
              </w:rPr>
              <w:br/>
              <w:t>Whiteboard mit den drei Fragen der Punkteabfrage, Klebepunkte/Stifte</w:t>
            </w:r>
          </w:p>
        </w:tc>
      </w:tr>
      <w:tr w:rsidR="00402668" w14:paraId="553FD52C" w14:textId="77777777" w:rsidTr="00A36614">
        <w:tc>
          <w:tcPr>
            <w:tcW w:w="2268" w:type="dxa"/>
          </w:tcPr>
          <w:p w14:paraId="27810402" w14:textId="7FFB4472" w:rsidR="00402668" w:rsidRPr="00402668" w:rsidRDefault="00402668" w:rsidP="00831B5A">
            <w:pPr>
              <w:pStyle w:val="FSMFlietext"/>
              <w:spacing w:after="80" w:line="240" w:lineRule="auto"/>
              <w:jc w:val="left"/>
              <w:rPr>
                <w:rFonts w:asciiTheme="minorHAnsi" w:eastAsia="Arial" w:hAnsiTheme="minorHAnsi"/>
              </w:rPr>
            </w:pPr>
            <w:r w:rsidRPr="00402668">
              <w:rPr>
                <w:rFonts w:asciiTheme="minorHAnsi" w:eastAsia="Arial" w:hAnsiTheme="minorHAnsi"/>
              </w:rPr>
              <w:t>Einstieg in das</w:t>
            </w:r>
            <w:r w:rsidR="00D317EA">
              <w:rPr>
                <w:rFonts w:asciiTheme="minorHAnsi" w:eastAsia="Arial" w:hAnsiTheme="minorHAnsi"/>
              </w:rPr>
              <w:br/>
            </w:r>
            <w:r w:rsidRPr="00402668">
              <w:rPr>
                <w:rFonts w:asciiTheme="minorHAnsi" w:eastAsia="Arial" w:hAnsiTheme="minorHAnsi"/>
              </w:rPr>
              <w:t>Thema</w:t>
            </w:r>
          </w:p>
          <w:p w14:paraId="1B837C99" w14:textId="77777777" w:rsidR="00402668" w:rsidRPr="00402668" w:rsidRDefault="00402668" w:rsidP="00831B5A">
            <w:pPr>
              <w:pStyle w:val="FSMFlietext"/>
              <w:spacing w:after="80" w:line="240" w:lineRule="auto"/>
              <w:jc w:val="left"/>
              <w:rPr>
                <w:rFonts w:asciiTheme="minorHAnsi" w:eastAsia="Arial" w:hAnsiTheme="minorHAnsi"/>
                <w:color w:val="000000"/>
              </w:rPr>
            </w:pPr>
          </w:p>
        </w:tc>
        <w:tc>
          <w:tcPr>
            <w:tcW w:w="907" w:type="dxa"/>
          </w:tcPr>
          <w:p w14:paraId="1E4FB215" w14:textId="49A013C3" w:rsidR="00402668" w:rsidRDefault="00B55968" w:rsidP="00831B5A">
            <w:pPr>
              <w:pStyle w:val="FSMFlietext"/>
              <w:spacing w:after="80" w:line="240" w:lineRule="auto"/>
              <w:rPr>
                <w:rFonts w:eastAsia="Arial"/>
              </w:rPr>
            </w:pPr>
            <w:r>
              <w:rPr>
                <w:rFonts w:eastAsia="Arial"/>
              </w:rPr>
              <w:t>2</w:t>
            </w:r>
            <w:r w:rsidR="00402668">
              <w:rPr>
                <w:rFonts w:eastAsia="Arial"/>
              </w:rPr>
              <w:t xml:space="preserve"> Min.</w:t>
            </w:r>
          </w:p>
        </w:tc>
        <w:tc>
          <w:tcPr>
            <w:tcW w:w="7200" w:type="dxa"/>
          </w:tcPr>
          <w:p w14:paraId="726F8174" w14:textId="15423B91" w:rsidR="00402668" w:rsidRPr="00D317EA" w:rsidRDefault="00402668" w:rsidP="00831B5A">
            <w:pPr>
              <w:pStyle w:val="FSMFLietextListe"/>
              <w:spacing w:after="80"/>
            </w:pPr>
            <w:r w:rsidRPr="00D317EA">
              <w:t>Begrüßung der Eltern</w:t>
            </w:r>
            <w:r w:rsidR="00B55968">
              <w:t xml:space="preserve"> (optional)</w:t>
            </w:r>
          </w:p>
          <w:p w14:paraId="6EF68197" w14:textId="77777777" w:rsidR="00DE09C9" w:rsidRPr="00D317EA" w:rsidRDefault="00402668" w:rsidP="00831B5A">
            <w:pPr>
              <w:pStyle w:val="FSMFLietextListe"/>
              <w:spacing w:after="80"/>
            </w:pPr>
            <w:r w:rsidRPr="00D317EA">
              <w:t>Aufmacher/Anlass Thema</w:t>
            </w:r>
          </w:p>
          <w:p w14:paraId="6145527A" w14:textId="2C0C11F7" w:rsidR="00402668" w:rsidRPr="00D317EA" w:rsidRDefault="00402668" w:rsidP="00831B5A">
            <w:pPr>
              <w:pStyle w:val="FSMFLietextListe"/>
              <w:spacing w:after="80"/>
            </w:pPr>
            <w:r w:rsidRPr="00D317EA">
              <w:t xml:space="preserve">Mini-Auswertung/Zusammenfassung der Ergebnisse der Punkteabfrage </w:t>
            </w:r>
            <w:r w:rsidR="00D317EA">
              <w:br/>
            </w:r>
            <w:r w:rsidRPr="00D317EA">
              <w:t xml:space="preserve">als Hinführung zum Thema </w:t>
            </w:r>
          </w:p>
          <w:p w14:paraId="3B79FEAB" w14:textId="48B5B160" w:rsidR="00402668" w:rsidRDefault="00402668" w:rsidP="00831B5A">
            <w:pPr>
              <w:pStyle w:val="FSMFLietextListe"/>
              <w:spacing w:after="80"/>
            </w:pPr>
            <w:r w:rsidRPr="00D317EA">
              <w:t xml:space="preserve">Vorstellung des </w:t>
            </w:r>
            <w:r w:rsidR="00B55968">
              <w:t>Kurzinputs</w:t>
            </w:r>
            <w:r w:rsidRPr="00D317EA">
              <w:t>: Ablauf und Inhalte</w:t>
            </w:r>
          </w:p>
        </w:tc>
        <w:tc>
          <w:tcPr>
            <w:tcW w:w="2296" w:type="dxa"/>
          </w:tcPr>
          <w:p w14:paraId="522BB29F" w14:textId="77777777" w:rsidR="00402668" w:rsidRDefault="00402668" w:rsidP="00831B5A">
            <w:pPr>
              <w:pStyle w:val="FSMFlietext"/>
              <w:spacing w:after="80" w:line="240" w:lineRule="auto"/>
              <w:jc w:val="left"/>
              <w:rPr>
                <w:rFonts w:eastAsia="Arial"/>
              </w:rPr>
            </w:pPr>
            <w:r>
              <w:rPr>
                <w:rFonts w:eastAsia="Arial"/>
              </w:rPr>
              <w:t>Moderation</w:t>
            </w:r>
          </w:p>
          <w:p w14:paraId="7170690E" w14:textId="77777777" w:rsidR="00402668" w:rsidRDefault="00402668" w:rsidP="00831B5A">
            <w:pPr>
              <w:pStyle w:val="FSMFlietext"/>
              <w:spacing w:after="80" w:line="240" w:lineRule="auto"/>
              <w:jc w:val="left"/>
              <w:rPr>
                <w:rFonts w:eastAsia="Arial"/>
              </w:rPr>
            </w:pPr>
            <w:r>
              <w:rPr>
                <w:rFonts w:eastAsia="Arial"/>
              </w:rPr>
              <w:t>Moderation</w:t>
            </w:r>
          </w:p>
          <w:p w14:paraId="6684D93D" w14:textId="77777777" w:rsidR="00E5105B" w:rsidRDefault="00402668" w:rsidP="00831B5A">
            <w:pPr>
              <w:pStyle w:val="FSMFlietext"/>
              <w:spacing w:after="80" w:line="240" w:lineRule="auto"/>
              <w:jc w:val="left"/>
              <w:rPr>
                <w:rFonts w:eastAsia="Arial"/>
              </w:rPr>
            </w:pPr>
            <w:r>
              <w:rPr>
                <w:rFonts w:eastAsia="Arial"/>
              </w:rPr>
              <w:t>Moderation</w:t>
            </w:r>
            <w:r w:rsidR="00E5105B">
              <w:rPr>
                <w:rFonts w:eastAsia="Arial"/>
              </w:rPr>
              <w:br/>
            </w:r>
          </w:p>
          <w:p w14:paraId="13B26764" w14:textId="22064B56" w:rsidR="00402668" w:rsidRDefault="00402668" w:rsidP="00831B5A">
            <w:pPr>
              <w:pStyle w:val="FSMFlietext"/>
              <w:spacing w:after="80" w:line="240" w:lineRule="auto"/>
              <w:jc w:val="left"/>
              <w:rPr>
                <w:rFonts w:eastAsia="Arial"/>
              </w:rPr>
            </w:pPr>
            <w:r>
              <w:rPr>
                <w:rFonts w:eastAsia="Arial"/>
              </w:rPr>
              <w:t>Input (</w:t>
            </w:r>
            <w:proofErr w:type="spellStart"/>
            <w:r>
              <w:rPr>
                <w:rFonts w:eastAsia="Arial"/>
              </w:rPr>
              <w:t>pptx</w:t>
            </w:r>
            <w:proofErr w:type="spellEnd"/>
            <w:r>
              <w:rPr>
                <w:rFonts w:eastAsia="Arial"/>
              </w:rPr>
              <w:t>)</w:t>
            </w:r>
          </w:p>
        </w:tc>
        <w:tc>
          <w:tcPr>
            <w:tcW w:w="1928" w:type="dxa"/>
          </w:tcPr>
          <w:p w14:paraId="6DB85FCB" w14:textId="1645CB81" w:rsidR="00402668" w:rsidRDefault="00402668" w:rsidP="00831B5A">
            <w:pPr>
              <w:pStyle w:val="FSMFlietext"/>
              <w:spacing w:after="80" w:line="240" w:lineRule="auto"/>
              <w:jc w:val="left"/>
              <w:rPr>
                <w:rFonts w:eastAsia="Arial"/>
              </w:rPr>
            </w:pPr>
            <w:r>
              <w:rPr>
                <w:rFonts w:eastAsia="Arial"/>
              </w:rPr>
              <w:t>Folie 2: Ablauf</w:t>
            </w:r>
          </w:p>
        </w:tc>
      </w:tr>
      <w:tr w:rsidR="00DE09C9" w14:paraId="1DF9DBC0" w14:textId="77777777" w:rsidTr="00A36614">
        <w:trPr>
          <w:trHeight w:val="340"/>
        </w:trPr>
        <w:tc>
          <w:tcPr>
            <w:tcW w:w="2268" w:type="dxa"/>
            <w:shd w:val="clear" w:color="auto" w:fill="F2F2F2" w:themeFill="text2" w:themeFillShade="F2"/>
            <w:vAlign w:val="center"/>
          </w:tcPr>
          <w:p w14:paraId="0CE1DE84" w14:textId="77777777" w:rsidR="00402668" w:rsidRPr="00402668" w:rsidRDefault="00402668" w:rsidP="003F5F02">
            <w:pPr>
              <w:pStyle w:val="FSMFlietext"/>
              <w:spacing w:before="0" w:after="0" w:line="240" w:lineRule="auto"/>
              <w:jc w:val="left"/>
              <w:rPr>
                <w:rFonts w:asciiTheme="minorHAnsi" w:eastAsia="Arial" w:hAnsiTheme="minorHAnsi"/>
              </w:rPr>
            </w:pPr>
          </w:p>
        </w:tc>
        <w:tc>
          <w:tcPr>
            <w:tcW w:w="907" w:type="dxa"/>
            <w:shd w:val="clear" w:color="auto" w:fill="F2F2F2" w:themeFill="text2" w:themeFillShade="F2"/>
            <w:vAlign w:val="center"/>
          </w:tcPr>
          <w:p w14:paraId="50222626" w14:textId="77777777" w:rsidR="00402668" w:rsidRDefault="00402668" w:rsidP="003F5F02">
            <w:pPr>
              <w:pStyle w:val="FSMFlietext"/>
              <w:spacing w:before="0" w:after="0" w:line="240" w:lineRule="auto"/>
              <w:jc w:val="left"/>
              <w:rPr>
                <w:rFonts w:eastAsia="Arial"/>
              </w:rPr>
            </w:pPr>
          </w:p>
        </w:tc>
        <w:tc>
          <w:tcPr>
            <w:tcW w:w="7200" w:type="dxa"/>
            <w:shd w:val="clear" w:color="auto" w:fill="F2F2F2" w:themeFill="text2" w:themeFillShade="F2"/>
            <w:vAlign w:val="center"/>
          </w:tcPr>
          <w:p w14:paraId="491E627C" w14:textId="46EDABFC" w:rsidR="00402668" w:rsidRDefault="00B55968" w:rsidP="003F5F02">
            <w:pPr>
              <w:pStyle w:val="FSMFlietext"/>
              <w:spacing w:before="0" w:after="0" w:line="240" w:lineRule="auto"/>
              <w:jc w:val="left"/>
              <w:rPr>
                <w:rFonts w:eastAsia="Arial"/>
                <w:color w:val="000000"/>
              </w:rPr>
            </w:pPr>
            <w:r>
              <w:rPr>
                <w:rFonts w:eastAsia="Arial"/>
              </w:rPr>
              <w:t>Medienwelten von Kindern und Jugendlichen</w:t>
            </w:r>
          </w:p>
        </w:tc>
        <w:tc>
          <w:tcPr>
            <w:tcW w:w="2296" w:type="dxa"/>
            <w:shd w:val="clear" w:color="auto" w:fill="F2F2F2" w:themeFill="text2" w:themeFillShade="F2"/>
            <w:vAlign w:val="center"/>
          </w:tcPr>
          <w:p w14:paraId="2DB5115B" w14:textId="77777777" w:rsidR="00402668" w:rsidRDefault="00402668" w:rsidP="003F5F02">
            <w:pPr>
              <w:pStyle w:val="FSMFlietext"/>
              <w:spacing w:before="0" w:after="0" w:line="240" w:lineRule="auto"/>
              <w:jc w:val="left"/>
              <w:rPr>
                <w:rFonts w:eastAsia="Arial"/>
              </w:rPr>
            </w:pPr>
          </w:p>
        </w:tc>
        <w:tc>
          <w:tcPr>
            <w:tcW w:w="1928" w:type="dxa"/>
            <w:shd w:val="clear" w:color="auto" w:fill="F2F2F2" w:themeFill="text2" w:themeFillShade="F2"/>
            <w:vAlign w:val="center"/>
          </w:tcPr>
          <w:p w14:paraId="16678F87" w14:textId="77777777" w:rsidR="00402668" w:rsidRDefault="00402668" w:rsidP="003F5F02">
            <w:pPr>
              <w:pStyle w:val="FSMFlietext"/>
              <w:spacing w:before="0" w:after="0" w:line="240" w:lineRule="auto"/>
              <w:jc w:val="left"/>
              <w:rPr>
                <w:rFonts w:eastAsia="Arial"/>
              </w:rPr>
            </w:pPr>
            <w:r>
              <w:rPr>
                <w:rFonts w:eastAsia="Arial"/>
              </w:rPr>
              <w:t>Folie 3</w:t>
            </w:r>
          </w:p>
        </w:tc>
      </w:tr>
      <w:tr w:rsidR="00B55968" w14:paraId="2D5782ED" w14:textId="77777777" w:rsidTr="00B55968">
        <w:trPr>
          <w:trHeight w:val="2608"/>
        </w:trPr>
        <w:tc>
          <w:tcPr>
            <w:tcW w:w="2268" w:type="dxa"/>
          </w:tcPr>
          <w:p w14:paraId="4B29B948" w14:textId="77777777" w:rsidR="00B55968" w:rsidRDefault="00B55968" w:rsidP="00B55968">
            <w:pPr>
              <w:pStyle w:val="FSMFlietext"/>
              <w:spacing w:line="240" w:lineRule="auto"/>
              <w:jc w:val="left"/>
              <w:rPr>
                <w:rFonts w:asciiTheme="minorHAnsi" w:eastAsia="Arial" w:hAnsiTheme="minorHAnsi"/>
                <w:color w:val="49A3C3"/>
              </w:rPr>
            </w:pPr>
            <w:r w:rsidRPr="00402668">
              <w:rPr>
                <w:rFonts w:asciiTheme="minorHAnsi" w:eastAsia="Arial" w:hAnsiTheme="minorHAnsi"/>
                <w:color w:val="49A3C3"/>
              </w:rPr>
              <w:t>Aktivierun</w:t>
            </w:r>
            <w:r>
              <w:rPr>
                <w:rFonts w:asciiTheme="minorHAnsi" w:eastAsia="Arial" w:hAnsiTheme="minorHAnsi"/>
                <w:color w:val="49A3C3"/>
              </w:rPr>
              <w:t>g</w:t>
            </w:r>
            <w:r>
              <w:rPr>
                <w:rFonts w:asciiTheme="minorHAnsi" w:eastAsia="Arial" w:hAnsiTheme="minorHAnsi"/>
                <w:color w:val="49A3C3"/>
              </w:rPr>
              <w:br/>
            </w:r>
            <w:r>
              <w:rPr>
                <w:rFonts w:asciiTheme="minorHAnsi" w:eastAsia="Arial" w:hAnsiTheme="minorHAnsi"/>
                <w:color w:val="49A3C3"/>
              </w:rPr>
              <w:br/>
            </w:r>
          </w:p>
          <w:p w14:paraId="78AE4264" w14:textId="1F48E945" w:rsidR="00B55968" w:rsidRPr="00402668" w:rsidRDefault="00B55968" w:rsidP="00B55968">
            <w:pPr>
              <w:pStyle w:val="FSMFlietext"/>
              <w:spacing w:line="240" w:lineRule="auto"/>
              <w:jc w:val="left"/>
              <w:rPr>
                <w:rFonts w:asciiTheme="minorHAnsi" w:eastAsia="Arial" w:hAnsiTheme="minorHAnsi"/>
              </w:rPr>
            </w:pPr>
            <w:r w:rsidRPr="00402668">
              <w:rPr>
                <w:rFonts w:asciiTheme="minorHAnsi" w:eastAsia="Arial" w:hAnsiTheme="minorHAnsi"/>
              </w:rPr>
              <w:t>Information</w:t>
            </w:r>
          </w:p>
          <w:p w14:paraId="5035F182" w14:textId="77777777" w:rsidR="00B55968" w:rsidRPr="00402668" w:rsidRDefault="00B55968" w:rsidP="00B55968">
            <w:pPr>
              <w:pStyle w:val="FSMFlietext"/>
              <w:spacing w:line="240" w:lineRule="auto"/>
              <w:jc w:val="left"/>
              <w:rPr>
                <w:rFonts w:asciiTheme="minorHAnsi" w:eastAsia="Arial" w:hAnsiTheme="minorHAnsi"/>
              </w:rPr>
            </w:pPr>
            <w:r w:rsidRPr="00402668">
              <w:rPr>
                <w:rFonts w:asciiTheme="minorHAnsi" w:eastAsia="Arial" w:hAnsiTheme="minorHAnsi"/>
              </w:rPr>
              <w:t>Information</w:t>
            </w:r>
          </w:p>
          <w:p w14:paraId="407EF9BE" w14:textId="77777777" w:rsidR="00B55968" w:rsidRPr="00402668" w:rsidRDefault="00B55968" w:rsidP="00B55968">
            <w:pPr>
              <w:pStyle w:val="FSMFlietext"/>
              <w:spacing w:line="240" w:lineRule="auto"/>
              <w:jc w:val="left"/>
              <w:rPr>
                <w:rFonts w:asciiTheme="minorHAnsi" w:eastAsia="Arial" w:hAnsiTheme="minorHAnsi"/>
              </w:rPr>
            </w:pPr>
            <w:r w:rsidRPr="00402668">
              <w:rPr>
                <w:rFonts w:asciiTheme="minorHAnsi" w:eastAsia="Arial" w:hAnsiTheme="minorHAnsi"/>
              </w:rPr>
              <w:t>Information</w:t>
            </w:r>
          </w:p>
          <w:p w14:paraId="298412AD" w14:textId="036833C3" w:rsidR="00B55968" w:rsidRPr="00402668" w:rsidRDefault="00B55968" w:rsidP="00B55968">
            <w:pPr>
              <w:pStyle w:val="FSMFlietext"/>
              <w:spacing w:line="240" w:lineRule="auto"/>
              <w:jc w:val="left"/>
              <w:rPr>
                <w:rFonts w:asciiTheme="minorHAnsi" w:eastAsia="Arial" w:hAnsiTheme="minorHAnsi"/>
              </w:rPr>
            </w:pPr>
            <w:r w:rsidRPr="00402668">
              <w:rPr>
                <w:rFonts w:asciiTheme="minorHAnsi" w:eastAsia="Arial" w:hAnsiTheme="minorHAnsi"/>
              </w:rPr>
              <w:t>Information</w:t>
            </w:r>
          </w:p>
        </w:tc>
        <w:tc>
          <w:tcPr>
            <w:tcW w:w="907" w:type="dxa"/>
          </w:tcPr>
          <w:p w14:paraId="4ACD42C0" w14:textId="6D5DD9F9" w:rsidR="00B55968" w:rsidRDefault="00B55968" w:rsidP="00B55968">
            <w:pPr>
              <w:pStyle w:val="FSMFlietext"/>
              <w:spacing w:after="80" w:line="240" w:lineRule="auto"/>
              <w:rPr>
                <w:rFonts w:eastAsia="Arial"/>
              </w:rPr>
            </w:pPr>
            <w:r>
              <w:rPr>
                <w:rFonts w:eastAsia="Arial"/>
              </w:rPr>
              <w:t>2 Min.</w:t>
            </w:r>
          </w:p>
        </w:tc>
        <w:tc>
          <w:tcPr>
            <w:tcW w:w="7200" w:type="dxa"/>
          </w:tcPr>
          <w:p w14:paraId="642A236B" w14:textId="77777777" w:rsidR="00B55968" w:rsidRPr="000F760E" w:rsidRDefault="00B55968" w:rsidP="00B55968">
            <w:pPr>
              <w:pStyle w:val="FSMFLietextListe"/>
              <w:spacing w:after="120"/>
              <w:rPr>
                <w:color w:val="49A4C1" w:themeColor="accent1"/>
              </w:rPr>
            </w:pPr>
            <w:r w:rsidRPr="000F760E">
              <w:rPr>
                <w:color w:val="49A4C1" w:themeColor="accent1"/>
              </w:rPr>
              <w:t>Aktivierungsfrage:</w:t>
            </w:r>
            <w:r w:rsidRPr="000F760E">
              <w:rPr>
                <w:color w:val="49A4C1" w:themeColor="accent1"/>
              </w:rPr>
              <w:br/>
              <w:t>Welche App oder welches Medienangebot ist am beliebtesten bei Ihrem Kind? (Wortmeldungen werden gehört.)</w:t>
            </w:r>
          </w:p>
          <w:p w14:paraId="3F9DBEBA" w14:textId="77777777" w:rsidR="00B55968" w:rsidRPr="00DE2473" w:rsidRDefault="00B55968" w:rsidP="00B55968">
            <w:pPr>
              <w:pStyle w:val="FSMFLietextListe"/>
              <w:spacing w:after="120"/>
            </w:pPr>
            <w:r w:rsidRPr="00DE2473">
              <w:t>Beliebte Apps</w:t>
            </w:r>
          </w:p>
          <w:p w14:paraId="21AAACE7" w14:textId="77777777" w:rsidR="00B55968" w:rsidRPr="00DE2473" w:rsidRDefault="00B55968" w:rsidP="00B55968">
            <w:pPr>
              <w:pStyle w:val="FSMFLietextListe"/>
              <w:spacing w:after="120"/>
            </w:pPr>
            <w:r w:rsidRPr="00DE2473">
              <w:t>Bedeutung und Einfluss von Medien</w:t>
            </w:r>
          </w:p>
          <w:p w14:paraId="2BB7F0C3" w14:textId="77777777" w:rsidR="00B55968" w:rsidRPr="00DE2473" w:rsidRDefault="00B55968" w:rsidP="00B55968">
            <w:pPr>
              <w:pStyle w:val="FSMFLietextListe"/>
              <w:spacing w:after="120"/>
            </w:pPr>
            <w:r w:rsidRPr="00DE2473">
              <w:t>Nutzungsmotive</w:t>
            </w:r>
          </w:p>
          <w:p w14:paraId="46425DCF" w14:textId="2E3975D5" w:rsidR="00B55968" w:rsidRPr="00B55968" w:rsidRDefault="00B55968" w:rsidP="00B55968">
            <w:pPr>
              <w:pStyle w:val="FSMFLietextListe"/>
              <w:spacing w:after="120"/>
            </w:pPr>
            <w:r w:rsidRPr="00DE2473">
              <w:t>Arten von Desinformation</w:t>
            </w:r>
          </w:p>
        </w:tc>
        <w:tc>
          <w:tcPr>
            <w:tcW w:w="2296" w:type="dxa"/>
          </w:tcPr>
          <w:p w14:paraId="6F458686" w14:textId="77777777" w:rsidR="00B55968" w:rsidRDefault="00B55968" w:rsidP="00B55968">
            <w:pPr>
              <w:pStyle w:val="FSMFlietext"/>
              <w:spacing w:line="240" w:lineRule="auto"/>
              <w:rPr>
                <w:rFonts w:eastAsia="Arial"/>
                <w:color w:val="49A3C3"/>
              </w:rPr>
            </w:pPr>
            <w:r>
              <w:rPr>
                <w:rFonts w:eastAsia="Arial"/>
                <w:color w:val="49A3C3"/>
              </w:rPr>
              <w:t>Gespräch</w:t>
            </w:r>
            <w:r>
              <w:rPr>
                <w:rFonts w:eastAsia="Arial"/>
                <w:color w:val="49A3C3"/>
              </w:rPr>
              <w:br/>
            </w:r>
            <w:r>
              <w:rPr>
                <w:rFonts w:eastAsia="Arial"/>
                <w:color w:val="49A3C3"/>
              </w:rPr>
              <w:br/>
            </w:r>
          </w:p>
          <w:p w14:paraId="22299777" w14:textId="5F8AEA25" w:rsidR="00B55968" w:rsidRPr="00B55968" w:rsidRDefault="00B55968" w:rsidP="00B55968">
            <w:pPr>
              <w:pStyle w:val="FSMFlietext"/>
              <w:spacing w:line="240" w:lineRule="auto"/>
              <w:rPr>
                <w:rFonts w:eastAsia="Arial"/>
                <w:color w:val="49A3C3"/>
              </w:rPr>
            </w:pPr>
            <w:r>
              <w:rPr>
                <w:rFonts w:eastAsia="Arial"/>
              </w:rPr>
              <w:t>Input (</w:t>
            </w:r>
            <w:proofErr w:type="spellStart"/>
            <w:r>
              <w:rPr>
                <w:rFonts w:eastAsia="Arial"/>
              </w:rPr>
              <w:t>pptx</w:t>
            </w:r>
            <w:proofErr w:type="spellEnd"/>
            <w:r>
              <w:rPr>
                <w:rFonts w:eastAsia="Arial"/>
              </w:rPr>
              <w:t>)</w:t>
            </w:r>
          </w:p>
          <w:p w14:paraId="30A46308" w14:textId="77777777" w:rsidR="00B55968" w:rsidRDefault="00B55968" w:rsidP="00B55968">
            <w:pPr>
              <w:pStyle w:val="FSMFlietext"/>
              <w:spacing w:line="240" w:lineRule="auto"/>
              <w:rPr>
                <w:rFonts w:eastAsia="Arial"/>
              </w:rPr>
            </w:pPr>
            <w:r>
              <w:rPr>
                <w:rFonts w:eastAsia="Arial"/>
              </w:rPr>
              <w:t>Input (</w:t>
            </w:r>
            <w:proofErr w:type="spellStart"/>
            <w:r>
              <w:rPr>
                <w:rFonts w:eastAsia="Arial"/>
              </w:rPr>
              <w:t>pptx</w:t>
            </w:r>
            <w:proofErr w:type="spellEnd"/>
            <w:r>
              <w:rPr>
                <w:rFonts w:eastAsia="Arial"/>
              </w:rPr>
              <w:t>)</w:t>
            </w:r>
          </w:p>
          <w:p w14:paraId="2D780997" w14:textId="77777777" w:rsidR="00B55968" w:rsidRDefault="00B55968" w:rsidP="00B55968">
            <w:pPr>
              <w:pStyle w:val="FSMFlietext"/>
              <w:spacing w:line="240" w:lineRule="auto"/>
              <w:rPr>
                <w:rFonts w:eastAsia="Arial"/>
              </w:rPr>
            </w:pPr>
            <w:r>
              <w:rPr>
                <w:rFonts w:eastAsia="Arial"/>
              </w:rPr>
              <w:t>Input (</w:t>
            </w:r>
            <w:proofErr w:type="spellStart"/>
            <w:r>
              <w:rPr>
                <w:rFonts w:eastAsia="Arial"/>
              </w:rPr>
              <w:t>pptx</w:t>
            </w:r>
            <w:proofErr w:type="spellEnd"/>
            <w:r>
              <w:rPr>
                <w:rFonts w:eastAsia="Arial"/>
              </w:rPr>
              <w:t>)</w:t>
            </w:r>
          </w:p>
          <w:p w14:paraId="3D200631" w14:textId="2028EE9F" w:rsidR="00B55968" w:rsidRDefault="00B55968" w:rsidP="00B55968">
            <w:pPr>
              <w:pStyle w:val="FSMFlietext"/>
              <w:spacing w:line="240" w:lineRule="auto"/>
              <w:rPr>
                <w:rFonts w:eastAsia="Arial"/>
              </w:rPr>
            </w:pPr>
            <w:r>
              <w:rPr>
                <w:rFonts w:eastAsia="Arial"/>
              </w:rPr>
              <w:t>Input (</w:t>
            </w:r>
            <w:proofErr w:type="spellStart"/>
            <w:r>
              <w:rPr>
                <w:rFonts w:eastAsia="Arial"/>
              </w:rPr>
              <w:t>pptx</w:t>
            </w:r>
            <w:proofErr w:type="spellEnd"/>
            <w:r>
              <w:rPr>
                <w:rFonts w:eastAsia="Arial"/>
              </w:rPr>
              <w:t>)</w:t>
            </w:r>
          </w:p>
        </w:tc>
        <w:tc>
          <w:tcPr>
            <w:tcW w:w="1928" w:type="dxa"/>
          </w:tcPr>
          <w:p w14:paraId="6BD0D33D" w14:textId="77777777" w:rsidR="00B55968" w:rsidRDefault="00B55968" w:rsidP="00B55968">
            <w:pPr>
              <w:pStyle w:val="FSMFlietext"/>
              <w:spacing w:line="240" w:lineRule="auto"/>
              <w:jc w:val="left"/>
              <w:rPr>
                <w:rFonts w:eastAsia="Arial"/>
              </w:rPr>
            </w:pPr>
            <w:r>
              <w:rPr>
                <w:rFonts w:eastAsia="Arial"/>
              </w:rPr>
              <w:br/>
            </w:r>
            <w:r>
              <w:rPr>
                <w:rFonts w:eastAsia="Arial"/>
              </w:rPr>
              <w:br/>
            </w:r>
          </w:p>
          <w:p w14:paraId="759EA898" w14:textId="1AE2046F" w:rsidR="00B55968" w:rsidRDefault="00B55968" w:rsidP="00B55968">
            <w:pPr>
              <w:pStyle w:val="FSMFlietext"/>
              <w:spacing w:line="240" w:lineRule="auto"/>
              <w:jc w:val="left"/>
              <w:rPr>
                <w:rFonts w:eastAsia="Arial"/>
              </w:rPr>
            </w:pPr>
            <w:r>
              <w:rPr>
                <w:rFonts w:eastAsia="Arial"/>
              </w:rPr>
              <w:t>Folie 4</w:t>
            </w:r>
          </w:p>
          <w:p w14:paraId="53EE8F46" w14:textId="77777777" w:rsidR="00B55968" w:rsidRDefault="00B55968" w:rsidP="00B55968">
            <w:pPr>
              <w:pStyle w:val="FSMFlietext"/>
              <w:spacing w:line="240" w:lineRule="auto"/>
              <w:jc w:val="left"/>
              <w:rPr>
                <w:rFonts w:eastAsia="Arial"/>
              </w:rPr>
            </w:pPr>
            <w:r>
              <w:rPr>
                <w:rFonts w:eastAsia="Arial"/>
              </w:rPr>
              <w:t>Folie 5</w:t>
            </w:r>
          </w:p>
          <w:p w14:paraId="79CA1244" w14:textId="77777777" w:rsidR="00B55968" w:rsidRDefault="00B55968" w:rsidP="00B55968">
            <w:pPr>
              <w:pStyle w:val="FSMFlietext"/>
              <w:spacing w:line="240" w:lineRule="auto"/>
              <w:jc w:val="left"/>
              <w:rPr>
                <w:rFonts w:eastAsia="Arial"/>
              </w:rPr>
            </w:pPr>
            <w:r>
              <w:rPr>
                <w:rFonts w:eastAsia="Arial"/>
              </w:rPr>
              <w:t>Folie 6</w:t>
            </w:r>
          </w:p>
          <w:p w14:paraId="3D84DE78" w14:textId="01069745" w:rsidR="00B55968" w:rsidRDefault="00B55968" w:rsidP="00B55968">
            <w:pPr>
              <w:pStyle w:val="FSMFlietext"/>
              <w:spacing w:line="240" w:lineRule="auto"/>
              <w:jc w:val="left"/>
              <w:rPr>
                <w:rFonts w:eastAsia="Arial"/>
              </w:rPr>
            </w:pPr>
            <w:r>
              <w:rPr>
                <w:rFonts w:eastAsia="Arial"/>
              </w:rPr>
              <w:t>Folie 7</w:t>
            </w:r>
          </w:p>
        </w:tc>
      </w:tr>
      <w:tr w:rsidR="00DE09C9" w14:paraId="566E55AE" w14:textId="77777777" w:rsidTr="00A36614">
        <w:trPr>
          <w:trHeight w:val="340"/>
        </w:trPr>
        <w:tc>
          <w:tcPr>
            <w:tcW w:w="2268" w:type="dxa"/>
            <w:shd w:val="clear" w:color="auto" w:fill="F2F2F2" w:themeFill="text2" w:themeFillShade="F2"/>
            <w:vAlign w:val="center"/>
          </w:tcPr>
          <w:p w14:paraId="11469611" w14:textId="77777777" w:rsidR="00402668" w:rsidRPr="00402668" w:rsidRDefault="00402668" w:rsidP="00DE2473">
            <w:pPr>
              <w:pStyle w:val="FSMFlietext"/>
              <w:spacing w:before="0" w:after="0" w:line="240" w:lineRule="auto"/>
              <w:jc w:val="left"/>
              <w:rPr>
                <w:rFonts w:asciiTheme="minorHAnsi" w:eastAsia="Arial" w:hAnsiTheme="minorHAnsi"/>
              </w:rPr>
            </w:pPr>
          </w:p>
        </w:tc>
        <w:tc>
          <w:tcPr>
            <w:tcW w:w="907" w:type="dxa"/>
            <w:shd w:val="clear" w:color="auto" w:fill="F2F2F2" w:themeFill="text2" w:themeFillShade="F2"/>
            <w:vAlign w:val="center"/>
          </w:tcPr>
          <w:p w14:paraId="5BF7C717" w14:textId="77777777" w:rsidR="00402668" w:rsidRDefault="00402668" w:rsidP="00DE2473">
            <w:pPr>
              <w:pStyle w:val="FSMFlietext"/>
              <w:spacing w:before="0" w:after="0" w:line="240" w:lineRule="auto"/>
              <w:jc w:val="left"/>
              <w:rPr>
                <w:rFonts w:eastAsia="Arial"/>
              </w:rPr>
            </w:pPr>
          </w:p>
        </w:tc>
        <w:tc>
          <w:tcPr>
            <w:tcW w:w="7200" w:type="dxa"/>
            <w:shd w:val="clear" w:color="auto" w:fill="F2F2F2" w:themeFill="text2" w:themeFillShade="F2"/>
            <w:vAlign w:val="center"/>
          </w:tcPr>
          <w:p w14:paraId="4B9DB10B" w14:textId="45E6C0B4" w:rsidR="00402668" w:rsidRDefault="00B55968" w:rsidP="00DE2473">
            <w:pPr>
              <w:pStyle w:val="FSMFlietext"/>
              <w:spacing w:before="0" w:after="0" w:line="240" w:lineRule="auto"/>
              <w:jc w:val="left"/>
              <w:rPr>
                <w:rFonts w:eastAsia="Arial"/>
                <w:color w:val="000000"/>
              </w:rPr>
            </w:pPr>
            <w:r>
              <w:rPr>
                <w:rFonts w:eastAsia="Arial"/>
              </w:rPr>
              <w:t>Medien und Meinungsbildung in der digitalisierten Welt</w:t>
            </w:r>
          </w:p>
        </w:tc>
        <w:tc>
          <w:tcPr>
            <w:tcW w:w="2296" w:type="dxa"/>
            <w:shd w:val="clear" w:color="auto" w:fill="F2F2F2" w:themeFill="text2" w:themeFillShade="F2"/>
            <w:vAlign w:val="center"/>
          </w:tcPr>
          <w:p w14:paraId="7B9DDE37" w14:textId="77777777" w:rsidR="00402668" w:rsidRDefault="00402668" w:rsidP="00DE2473">
            <w:pPr>
              <w:pStyle w:val="FSMFlietext"/>
              <w:spacing w:before="0" w:after="0" w:line="240" w:lineRule="auto"/>
              <w:jc w:val="left"/>
              <w:rPr>
                <w:rFonts w:eastAsia="Arial"/>
              </w:rPr>
            </w:pPr>
          </w:p>
        </w:tc>
        <w:tc>
          <w:tcPr>
            <w:tcW w:w="1928" w:type="dxa"/>
            <w:shd w:val="clear" w:color="auto" w:fill="F2F2F2" w:themeFill="text2" w:themeFillShade="F2"/>
            <w:vAlign w:val="center"/>
          </w:tcPr>
          <w:p w14:paraId="7262E168" w14:textId="2704E846" w:rsidR="00402668" w:rsidRDefault="00402668" w:rsidP="00DE2473">
            <w:pPr>
              <w:pStyle w:val="FSMFlietext"/>
              <w:spacing w:before="0" w:after="0" w:line="240" w:lineRule="auto"/>
              <w:jc w:val="left"/>
              <w:rPr>
                <w:rFonts w:eastAsia="Arial"/>
              </w:rPr>
            </w:pPr>
            <w:r>
              <w:rPr>
                <w:rFonts w:eastAsia="Arial"/>
              </w:rPr>
              <w:t xml:space="preserve">Folie </w:t>
            </w:r>
            <w:r w:rsidR="00065C85">
              <w:rPr>
                <w:rFonts w:eastAsia="Arial"/>
              </w:rPr>
              <w:t>8</w:t>
            </w:r>
          </w:p>
        </w:tc>
      </w:tr>
      <w:tr w:rsidR="00402668" w14:paraId="3D5445F5" w14:textId="77777777" w:rsidTr="00A16197">
        <w:trPr>
          <w:trHeight w:val="3685"/>
        </w:trPr>
        <w:tc>
          <w:tcPr>
            <w:tcW w:w="2268" w:type="dxa"/>
            <w:tcBorders>
              <w:bottom w:val="nil"/>
            </w:tcBorders>
          </w:tcPr>
          <w:p w14:paraId="61D9DAA3" w14:textId="77777777" w:rsidR="00402668" w:rsidRPr="00402668" w:rsidRDefault="00402668" w:rsidP="00831B5A">
            <w:pPr>
              <w:pStyle w:val="FSMFlietext"/>
              <w:spacing w:after="80" w:line="240" w:lineRule="auto"/>
              <w:jc w:val="left"/>
              <w:rPr>
                <w:rFonts w:asciiTheme="minorHAnsi" w:eastAsia="Arial" w:hAnsiTheme="minorHAnsi"/>
              </w:rPr>
            </w:pPr>
            <w:r w:rsidRPr="00402668">
              <w:rPr>
                <w:rFonts w:asciiTheme="minorHAnsi" w:eastAsia="Arial" w:hAnsiTheme="minorHAnsi"/>
              </w:rPr>
              <w:t>Information</w:t>
            </w:r>
          </w:p>
          <w:p w14:paraId="40680CA2" w14:textId="77777777" w:rsidR="005C0B67" w:rsidRDefault="00402668" w:rsidP="00831B5A">
            <w:pPr>
              <w:pStyle w:val="FSMFlietext"/>
              <w:spacing w:after="80" w:line="240" w:lineRule="auto"/>
              <w:jc w:val="left"/>
              <w:rPr>
                <w:rFonts w:asciiTheme="minorHAnsi" w:eastAsia="Arial" w:hAnsiTheme="minorHAnsi"/>
              </w:rPr>
            </w:pPr>
            <w:r w:rsidRPr="00402668">
              <w:rPr>
                <w:rFonts w:asciiTheme="minorHAnsi" w:eastAsia="Arial" w:hAnsiTheme="minorHAnsi"/>
              </w:rPr>
              <w:t>Information</w:t>
            </w:r>
            <w:r w:rsidR="005C0B67">
              <w:rPr>
                <w:rFonts w:asciiTheme="minorHAnsi" w:eastAsia="Arial" w:hAnsiTheme="minorHAnsi"/>
              </w:rPr>
              <w:br/>
            </w:r>
          </w:p>
          <w:p w14:paraId="1B61AE4A" w14:textId="72B97EB6" w:rsidR="005C0B67" w:rsidRDefault="00402668" w:rsidP="00831B5A">
            <w:pPr>
              <w:pStyle w:val="FSMFlietext"/>
              <w:spacing w:after="80" w:line="240" w:lineRule="auto"/>
              <w:jc w:val="left"/>
              <w:rPr>
                <w:rFonts w:asciiTheme="minorHAnsi" w:eastAsia="Arial" w:hAnsiTheme="minorHAnsi"/>
                <w:color w:val="49A3C3"/>
              </w:rPr>
            </w:pPr>
            <w:r w:rsidRPr="00402668">
              <w:rPr>
                <w:rFonts w:asciiTheme="minorHAnsi" w:eastAsia="Arial" w:hAnsiTheme="minorHAnsi"/>
                <w:color w:val="49A3C3"/>
              </w:rPr>
              <w:t>Aktivierung</w:t>
            </w:r>
            <w:r w:rsidR="005C0B67">
              <w:rPr>
                <w:rFonts w:asciiTheme="minorHAnsi" w:eastAsia="Arial" w:hAnsiTheme="minorHAnsi"/>
                <w:color w:val="49A3C3"/>
              </w:rPr>
              <w:br/>
            </w:r>
          </w:p>
          <w:p w14:paraId="736DA7FA" w14:textId="4E1F21D4" w:rsidR="00831B5A" w:rsidRDefault="00402668" w:rsidP="00831B5A">
            <w:pPr>
              <w:pStyle w:val="FSMFlietext"/>
              <w:spacing w:after="80" w:line="240" w:lineRule="auto"/>
              <w:jc w:val="left"/>
              <w:rPr>
                <w:rFonts w:asciiTheme="minorHAnsi" w:eastAsia="Arial" w:hAnsiTheme="minorHAnsi"/>
              </w:rPr>
            </w:pPr>
            <w:r w:rsidRPr="00402668">
              <w:rPr>
                <w:rFonts w:asciiTheme="minorHAnsi" w:eastAsia="Arial" w:hAnsiTheme="minorHAnsi"/>
              </w:rPr>
              <w:t>Information</w:t>
            </w:r>
          </w:p>
          <w:p w14:paraId="19C8DEDE" w14:textId="513F007B" w:rsidR="005C0B67" w:rsidRDefault="005C0B67" w:rsidP="00831B5A">
            <w:pPr>
              <w:pStyle w:val="FSMFlietext"/>
              <w:spacing w:after="80" w:line="240" w:lineRule="auto"/>
              <w:jc w:val="left"/>
              <w:rPr>
                <w:rFonts w:asciiTheme="minorHAnsi" w:eastAsia="Arial" w:hAnsiTheme="minorHAnsi"/>
                <w:color w:val="49A3C3"/>
              </w:rPr>
            </w:pPr>
            <w:r>
              <w:rPr>
                <w:rFonts w:asciiTheme="minorHAnsi" w:eastAsia="Arial" w:hAnsiTheme="minorHAnsi"/>
                <w:color w:val="49A3C3"/>
              </w:rPr>
              <w:t>Aktivierung</w:t>
            </w:r>
            <w:r>
              <w:rPr>
                <w:rFonts w:asciiTheme="minorHAnsi" w:eastAsia="Arial" w:hAnsiTheme="minorHAnsi"/>
                <w:color w:val="49A3C3"/>
              </w:rPr>
              <w:br/>
            </w:r>
          </w:p>
          <w:p w14:paraId="716F8663" w14:textId="77777777" w:rsidR="005C0B67" w:rsidRPr="005C0B67" w:rsidRDefault="005C0B67" w:rsidP="00831B5A">
            <w:pPr>
              <w:pStyle w:val="FSMFlietext"/>
              <w:spacing w:after="80" w:line="240" w:lineRule="auto"/>
              <w:jc w:val="left"/>
              <w:rPr>
                <w:rFonts w:asciiTheme="minorHAnsi" w:eastAsia="Arial" w:hAnsiTheme="minorHAnsi"/>
              </w:rPr>
            </w:pPr>
            <w:r w:rsidRPr="005C0B67">
              <w:rPr>
                <w:rFonts w:asciiTheme="minorHAnsi" w:eastAsia="Arial" w:hAnsiTheme="minorHAnsi"/>
              </w:rPr>
              <w:t>Information</w:t>
            </w:r>
          </w:p>
          <w:p w14:paraId="3E29C728" w14:textId="60D2E4D1" w:rsidR="00402668" w:rsidRPr="00402668" w:rsidRDefault="005C0B67" w:rsidP="00831B5A">
            <w:pPr>
              <w:pStyle w:val="FSMFlietext"/>
              <w:spacing w:after="80" w:line="240" w:lineRule="auto"/>
              <w:jc w:val="left"/>
              <w:rPr>
                <w:rFonts w:asciiTheme="minorHAnsi" w:eastAsia="Arial" w:hAnsiTheme="minorHAnsi"/>
              </w:rPr>
            </w:pPr>
            <w:r w:rsidRPr="005C0B67">
              <w:rPr>
                <w:rFonts w:asciiTheme="minorHAnsi" w:eastAsia="Arial" w:hAnsiTheme="minorHAnsi"/>
              </w:rPr>
              <w:t>Information</w:t>
            </w:r>
            <w:r w:rsidR="00402668" w:rsidRPr="005C0B67">
              <w:rPr>
                <w:rFonts w:asciiTheme="minorHAnsi" w:eastAsia="Arial" w:hAnsiTheme="minorHAnsi"/>
              </w:rPr>
              <w:t xml:space="preserve"> </w:t>
            </w:r>
          </w:p>
        </w:tc>
        <w:tc>
          <w:tcPr>
            <w:tcW w:w="907" w:type="dxa"/>
            <w:tcBorders>
              <w:bottom w:val="nil"/>
            </w:tcBorders>
          </w:tcPr>
          <w:p w14:paraId="63CA30EE" w14:textId="6618595D" w:rsidR="00402668" w:rsidRPr="00DE2473" w:rsidRDefault="005C0B67" w:rsidP="00831B5A">
            <w:pPr>
              <w:pStyle w:val="FSMFlietext"/>
              <w:spacing w:after="80" w:line="240" w:lineRule="auto"/>
              <w:rPr>
                <w:rFonts w:eastAsia="Arial"/>
              </w:rPr>
            </w:pPr>
            <w:r>
              <w:rPr>
                <w:rFonts w:eastAsia="Arial"/>
              </w:rPr>
              <w:t>3</w:t>
            </w:r>
            <w:r w:rsidR="00402668" w:rsidRPr="00DE2473">
              <w:rPr>
                <w:rFonts w:eastAsia="Arial"/>
              </w:rPr>
              <w:t xml:space="preserve"> Min.</w:t>
            </w:r>
          </w:p>
        </w:tc>
        <w:tc>
          <w:tcPr>
            <w:tcW w:w="7200" w:type="dxa"/>
            <w:tcBorders>
              <w:bottom w:val="nil"/>
            </w:tcBorders>
          </w:tcPr>
          <w:p w14:paraId="16C81019" w14:textId="308FF4B4" w:rsidR="00402668" w:rsidRDefault="005C0B67" w:rsidP="00831B5A">
            <w:pPr>
              <w:pStyle w:val="FSMFLietextListe"/>
              <w:spacing w:after="80"/>
            </w:pPr>
            <w:r>
              <w:t>Medien und Meinungsbildung in der digitalisierten Welt</w:t>
            </w:r>
          </w:p>
          <w:p w14:paraId="54075B41" w14:textId="77777777" w:rsidR="005C0B67" w:rsidRDefault="005C0B67" w:rsidP="00831B5A">
            <w:pPr>
              <w:pStyle w:val="FSMFLietextListe"/>
              <w:spacing w:after="80"/>
            </w:pPr>
            <w:r>
              <w:t>Informations- und Nachrichtenkompetenz</w:t>
            </w:r>
            <w:r>
              <w:br/>
              <w:t>Vorstellung der Studie zum Thema „Quelle Internet“</w:t>
            </w:r>
          </w:p>
          <w:p w14:paraId="09F395AB" w14:textId="551891C4" w:rsidR="005C0B67" w:rsidRPr="005C0B67" w:rsidRDefault="005C0B67" w:rsidP="00831B5A">
            <w:pPr>
              <w:pStyle w:val="FSMFLietextListe"/>
              <w:spacing w:after="80"/>
              <w:rPr>
                <w:color w:val="49A4C1" w:themeColor="accent1"/>
              </w:rPr>
            </w:pPr>
            <w:r w:rsidRPr="005C0B67">
              <w:rPr>
                <w:color w:val="49A4C1" w:themeColor="accent1"/>
              </w:rPr>
              <w:t xml:space="preserve">Beispiel 1 + Aktivierungsfrage aus der Studie </w:t>
            </w:r>
            <w:r>
              <w:rPr>
                <w:color w:val="49A4C1" w:themeColor="accent1"/>
              </w:rPr>
              <w:br/>
            </w:r>
            <w:r w:rsidRPr="005C0B67">
              <w:rPr>
                <w:color w:val="49A4C1" w:themeColor="accent1"/>
              </w:rPr>
              <w:t>(Ausgewählte Wortmeldungen der Eltern werden dazu gehört</w:t>
            </w:r>
            <w:r>
              <w:rPr>
                <w:color w:val="49A4C1" w:themeColor="accent1"/>
              </w:rPr>
              <w:t>.</w:t>
            </w:r>
            <w:r w:rsidRPr="005C0B67">
              <w:rPr>
                <w:color w:val="49A4C1" w:themeColor="accent1"/>
              </w:rPr>
              <w:t>)</w:t>
            </w:r>
          </w:p>
          <w:p w14:paraId="60AA239F" w14:textId="1F58E1D2" w:rsidR="005C0B67" w:rsidRDefault="005C0B67" w:rsidP="005C0B67">
            <w:pPr>
              <w:pStyle w:val="FSMFLietextListe"/>
              <w:numPr>
                <w:ilvl w:val="0"/>
                <w:numId w:val="0"/>
              </w:numPr>
              <w:spacing w:after="80"/>
            </w:pPr>
            <w:r>
              <w:t>Ergebnis der Studie</w:t>
            </w:r>
          </w:p>
          <w:p w14:paraId="2FDC029E" w14:textId="2A9CF0FC" w:rsidR="005C0B67" w:rsidRPr="005C0B67" w:rsidRDefault="005C0B67" w:rsidP="005C0B67">
            <w:pPr>
              <w:pStyle w:val="FSMFLietextListe"/>
              <w:rPr>
                <w:color w:val="49A4C1" w:themeColor="accent1"/>
              </w:rPr>
            </w:pPr>
            <w:r w:rsidRPr="005C0B67">
              <w:rPr>
                <w:color w:val="49A4C1" w:themeColor="accent1"/>
              </w:rPr>
              <w:t xml:space="preserve">Beispiel 2 + Aktivierungsfrage aus der Studie </w:t>
            </w:r>
            <w:r>
              <w:rPr>
                <w:color w:val="49A4C1" w:themeColor="accent1"/>
              </w:rPr>
              <w:br/>
            </w:r>
            <w:r w:rsidRPr="005C0B67">
              <w:rPr>
                <w:color w:val="49A4C1" w:themeColor="accent1"/>
              </w:rPr>
              <w:t>(Ausgewählte Wortmeldungen der Eltern werden dazu gehört.)</w:t>
            </w:r>
          </w:p>
          <w:p w14:paraId="5E38AE8C" w14:textId="1C554810" w:rsidR="005C0B67" w:rsidRDefault="005C0B67" w:rsidP="005C0B67">
            <w:pPr>
              <w:pStyle w:val="FSMFLietextListe"/>
              <w:numPr>
                <w:ilvl w:val="0"/>
                <w:numId w:val="0"/>
              </w:numPr>
              <w:spacing w:after="80"/>
            </w:pPr>
            <w:r>
              <w:t>Ergebnis der Studie</w:t>
            </w:r>
          </w:p>
          <w:p w14:paraId="56DBC9AC" w14:textId="61D5B2C9" w:rsidR="005C0B67" w:rsidRPr="00DE2473" w:rsidRDefault="005C0B67" w:rsidP="00831B5A">
            <w:pPr>
              <w:pStyle w:val="FSMFLietextListe"/>
              <w:spacing w:after="80"/>
            </w:pPr>
            <w:r>
              <w:t>Digitale Medienlandschaft</w:t>
            </w:r>
          </w:p>
        </w:tc>
        <w:tc>
          <w:tcPr>
            <w:tcW w:w="2296" w:type="dxa"/>
            <w:tcBorders>
              <w:bottom w:val="nil"/>
            </w:tcBorders>
          </w:tcPr>
          <w:p w14:paraId="24C8256F" w14:textId="5BA3AD30" w:rsidR="00402668" w:rsidRPr="00DE2473" w:rsidRDefault="00402668" w:rsidP="005C0B67">
            <w:pPr>
              <w:pStyle w:val="FSMFlietext"/>
              <w:spacing w:after="80" w:line="240" w:lineRule="auto"/>
              <w:jc w:val="left"/>
              <w:rPr>
                <w:rFonts w:eastAsia="Arial"/>
              </w:rPr>
            </w:pPr>
            <w:r w:rsidRPr="00DE2473">
              <w:rPr>
                <w:rFonts w:eastAsia="Arial"/>
              </w:rPr>
              <w:t>Input (</w:t>
            </w:r>
            <w:proofErr w:type="spellStart"/>
            <w:r w:rsidRPr="00DE2473">
              <w:rPr>
                <w:rFonts w:eastAsia="Arial"/>
              </w:rPr>
              <w:t>pptx</w:t>
            </w:r>
            <w:proofErr w:type="spellEnd"/>
            <w:r w:rsidRPr="00DE2473">
              <w:rPr>
                <w:rFonts w:eastAsia="Arial"/>
              </w:rPr>
              <w:t>)</w:t>
            </w:r>
          </w:p>
          <w:p w14:paraId="2D50D1AB" w14:textId="79024BF7" w:rsidR="00402668" w:rsidRPr="00DE2473" w:rsidRDefault="00402668" w:rsidP="005C0B67">
            <w:pPr>
              <w:pStyle w:val="FSMFlietext"/>
              <w:spacing w:after="80" w:line="240" w:lineRule="auto"/>
              <w:jc w:val="left"/>
              <w:rPr>
                <w:rFonts w:eastAsia="Arial"/>
              </w:rPr>
            </w:pPr>
            <w:r w:rsidRPr="00DE2473">
              <w:rPr>
                <w:rFonts w:eastAsia="Arial"/>
              </w:rPr>
              <w:t>Input (</w:t>
            </w:r>
            <w:proofErr w:type="spellStart"/>
            <w:r w:rsidRPr="00DE2473">
              <w:rPr>
                <w:rFonts w:eastAsia="Arial"/>
              </w:rPr>
              <w:t>pptx</w:t>
            </w:r>
            <w:proofErr w:type="spellEnd"/>
            <w:r w:rsidRPr="00DE2473">
              <w:rPr>
                <w:rFonts w:eastAsia="Arial"/>
              </w:rPr>
              <w:t>)</w:t>
            </w:r>
            <w:r w:rsidR="005C0B67">
              <w:rPr>
                <w:rFonts w:eastAsia="Arial"/>
              </w:rPr>
              <w:br/>
            </w:r>
          </w:p>
          <w:p w14:paraId="67ED8CB5" w14:textId="77777777" w:rsidR="005C0B67" w:rsidRDefault="00402668" w:rsidP="005C0B67">
            <w:pPr>
              <w:pStyle w:val="FSMFlietext"/>
              <w:spacing w:after="80" w:line="240" w:lineRule="auto"/>
              <w:jc w:val="left"/>
              <w:rPr>
                <w:rFonts w:eastAsia="Arial"/>
                <w:color w:val="49A4C1" w:themeColor="accent1"/>
              </w:rPr>
            </w:pPr>
            <w:r w:rsidRPr="00DE2473">
              <w:rPr>
                <w:rFonts w:eastAsia="Arial"/>
              </w:rPr>
              <w:t>Input (</w:t>
            </w:r>
            <w:proofErr w:type="spellStart"/>
            <w:r w:rsidRPr="00DE2473">
              <w:rPr>
                <w:rFonts w:eastAsia="Arial"/>
              </w:rPr>
              <w:t>pptx</w:t>
            </w:r>
            <w:proofErr w:type="spellEnd"/>
            <w:r w:rsidRPr="00DE2473">
              <w:rPr>
                <w:rFonts w:eastAsia="Arial"/>
              </w:rPr>
              <w:t>)</w:t>
            </w:r>
            <w:r w:rsidR="005C0B67">
              <w:rPr>
                <w:rFonts w:eastAsia="Arial"/>
              </w:rPr>
              <w:br/>
            </w:r>
            <w:r w:rsidR="005C0B67" w:rsidRPr="005C0B67">
              <w:rPr>
                <w:rFonts w:eastAsia="Arial"/>
                <w:color w:val="49A4C1" w:themeColor="accent1"/>
              </w:rPr>
              <w:t>Gespräch</w:t>
            </w:r>
          </w:p>
          <w:p w14:paraId="587D1390" w14:textId="6AAC1D51" w:rsidR="00402668" w:rsidRPr="00DE2473" w:rsidRDefault="00402668" w:rsidP="005C0B67">
            <w:pPr>
              <w:pStyle w:val="FSMFlietext"/>
              <w:spacing w:after="80" w:line="240" w:lineRule="auto"/>
              <w:jc w:val="left"/>
              <w:rPr>
                <w:rFonts w:eastAsia="Arial"/>
              </w:rPr>
            </w:pPr>
            <w:r w:rsidRPr="00DE2473">
              <w:rPr>
                <w:rFonts w:eastAsia="Arial"/>
              </w:rPr>
              <w:t>Input (</w:t>
            </w:r>
            <w:proofErr w:type="spellStart"/>
            <w:r w:rsidRPr="00DE2473">
              <w:rPr>
                <w:rFonts w:eastAsia="Arial"/>
              </w:rPr>
              <w:t>pptx</w:t>
            </w:r>
            <w:proofErr w:type="spellEnd"/>
            <w:r w:rsidRPr="00DE2473">
              <w:rPr>
                <w:rFonts w:eastAsia="Arial"/>
              </w:rPr>
              <w:t>)</w:t>
            </w:r>
          </w:p>
          <w:p w14:paraId="3E4AB113" w14:textId="06BE1970" w:rsidR="00402668" w:rsidRPr="00DE2473" w:rsidRDefault="005C0B67" w:rsidP="005C0B67">
            <w:pPr>
              <w:pStyle w:val="FSMFlietext"/>
              <w:spacing w:after="80" w:line="240" w:lineRule="auto"/>
              <w:jc w:val="left"/>
              <w:rPr>
                <w:rFonts w:eastAsia="Arial"/>
              </w:rPr>
            </w:pPr>
            <w:r>
              <w:rPr>
                <w:rFonts w:eastAsia="Arial"/>
              </w:rPr>
              <w:t>Input (</w:t>
            </w:r>
            <w:proofErr w:type="spellStart"/>
            <w:r>
              <w:rPr>
                <w:rFonts w:eastAsia="Arial"/>
              </w:rPr>
              <w:t>pptx</w:t>
            </w:r>
            <w:proofErr w:type="spellEnd"/>
            <w:r>
              <w:rPr>
                <w:rFonts w:eastAsia="Arial"/>
              </w:rPr>
              <w:t>)</w:t>
            </w:r>
            <w:r>
              <w:rPr>
                <w:rFonts w:eastAsia="Arial"/>
              </w:rPr>
              <w:br/>
            </w:r>
            <w:r w:rsidR="00402668" w:rsidRPr="005C0B67">
              <w:rPr>
                <w:rFonts w:eastAsia="Arial"/>
                <w:color w:val="49A4C1" w:themeColor="accent1"/>
              </w:rPr>
              <w:t>Gespräch</w:t>
            </w:r>
          </w:p>
          <w:p w14:paraId="72986611" w14:textId="77777777" w:rsidR="003359E9" w:rsidRDefault="00402668" w:rsidP="005C0B67">
            <w:pPr>
              <w:pStyle w:val="FSMFlietext"/>
              <w:spacing w:after="80" w:line="240" w:lineRule="auto"/>
              <w:jc w:val="left"/>
              <w:rPr>
                <w:rFonts w:eastAsia="Arial"/>
              </w:rPr>
            </w:pPr>
            <w:r w:rsidRPr="00DE2473">
              <w:rPr>
                <w:rFonts w:eastAsia="Arial"/>
              </w:rPr>
              <w:t>Input (</w:t>
            </w:r>
            <w:proofErr w:type="spellStart"/>
            <w:r w:rsidRPr="00DE2473">
              <w:rPr>
                <w:rFonts w:eastAsia="Arial"/>
              </w:rPr>
              <w:t>pptx</w:t>
            </w:r>
            <w:proofErr w:type="spellEnd"/>
            <w:r w:rsidRPr="00DE2473">
              <w:rPr>
                <w:rFonts w:eastAsia="Arial"/>
              </w:rPr>
              <w:t>)</w:t>
            </w:r>
          </w:p>
          <w:p w14:paraId="06588384" w14:textId="1E2AE1B7" w:rsidR="00402668" w:rsidRPr="00DE2473" w:rsidRDefault="004D0435" w:rsidP="005C0B67">
            <w:pPr>
              <w:pStyle w:val="FSMFlietext"/>
              <w:spacing w:after="80" w:line="240" w:lineRule="auto"/>
              <w:jc w:val="left"/>
              <w:rPr>
                <w:rFonts w:eastAsia="Arial"/>
              </w:rPr>
            </w:pPr>
            <w:r w:rsidRPr="00DE2473">
              <w:rPr>
                <w:rFonts w:eastAsia="Arial"/>
              </w:rPr>
              <w:t>Input (</w:t>
            </w:r>
            <w:proofErr w:type="spellStart"/>
            <w:r w:rsidRPr="00DE2473">
              <w:rPr>
                <w:rFonts w:eastAsia="Arial"/>
              </w:rPr>
              <w:t>pptx</w:t>
            </w:r>
            <w:proofErr w:type="spellEnd"/>
            <w:r w:rsidRPr="00DE2473">
              <w:rPr>
                <w:rFonts w:eastAsia="Arial"/>
              </w:rPr>
              <w:t>)</w:t>
            </w:r>
          </w:p>
        </w:tc>
        <w:tc>
          <w:tcPr>
            <w:tcW w:w="1928" w:type="dxa"/>
            <w:tcBorders>
              <w:bottom w:val="nil"/>
            </w:tcBorders>
          </w:tcPr>
          <w:p w14:paraId="0CBA04AF" w14:textId="22748473" w:rsidR="00402668" w:rsidRPr="00DE2473" w:rsidRDefault="00402668" w:rsidP="00E84A0C">
            <w:pPr>
              <w:pStyle w:val="FSMFlietext"/>
              <w:spacing w:after="80" w:line="240" w:lineRule="auto"/>
              <w:jc w:val="left"/>
              <w:rPr>
                <w:rFonts w:eastAsia="Arial"/>
              </w:rPr>
            </w:pPr>
            <w:r w:rsidRPr="00DE2473">
              <w:rPr>
                <w:rFonts w:eastAsia="Arial"/>
              </w:rPr>
              <w:t xml:space="preserve">Folie </w:t>
            </w:r>
            <w:r w:rsidR="00E84A0C">
              <w:rPr>
                <w:rFonts w:eastAsia="Arial"/>
              </w:rPr>
              <w:t>9</w:t>
            </w:r>
          </w:p>
          <w:p w14:paraId="0E21544F" w14:textId="1602F8EB" w:rsidR="00402668" w:rsidRPr="00DE2473" w:rsidRDefault="00402668" w:rsidP="00E84A0C">
            <w:pPr>
              <w:pStyle w:val="FSMFlietext"/>
              <w:spacing w:after="80" w:line="240" w:lineRule="auto"/>
              <w:jc w:val="left"/>
              <w:rPr>
                <w:rFonts w:eastAsia="Arial"/>
              </w:rPr>
            </w:pPr>
            <w:r w:rsidRPr="00DE2473">
              <w:rPr>
                <w:rFonts w:eastAsia="Arial"/>
              </w:rPr>
              <w:t>Folie 1</w:t>
            </w:r>
            <w:r w:rsidR="00E84A0C">
              <w:rPr>
                <w:rFonts w:eastAsia="Arial"/>
              </w:rPr>
              <w:t>0</w:t>
            </w:r>
            <w:r w:rsidR="00E84A0C">
              <w:rPr>
                <w:rFonts w:eastAsia="Arial"/>
              </w:rPr>
              <w:br/>
            </w:r>
          </w:p>
          <w:p w14:paraId="761BCC5A" w14:textId="0B14197B" w:rsidR="00402668" w:rsidRPr="00DE2473" w:rsidRDefault="00402668" w:rsidP="00E84A0C">
            <w:pPr>
              <w:pStyle w:val="FSMFlietext"/>
              <w:spacing w:after="80" w:line="240" w:lineRule="auto"/>
              <w:jc w:val="left"/>
              <w:rPr>
                <w:rFonts w:eastAsia="Arial"/>
              </w:rPr>
            </w:pPr>
            <w:r w:rsidRPr="00DE2473">
              <w:rPr>
                <w:rFonts w:eastAsia="Arial"/>
              </w:rPr>
              <w:t>Folie 1</w:t>
            </w:r>
            <w:r w:rsidR="00E84A0C">
              <w:rPr>
                <w:rFonts w:eastAsia="Arial"/>
              </w:rPr>
              <w:t>1</w:t>
            </w:r>
            <w:r w:rsidR="00E84A0C">
              <w:rPr>
                <w:rFonts w:eastAsia="Arial"/>
              </w:rPr>
              <w:br/>
            </w:r>
          </w:p>
          <w:p w14:paraId="5918508B" w14:textId="5AB1863F" w:rsidR="00402668" w:rsidRPr="00DE2473" w:rsidRDefault="00402668" w:rsidP="00E84A0C">
            <w:pPr>
              <w:pStyle w:val="FSMFlietext"/>
              <w:spacing w:after="80" w:line="240" w:lineRule="auto"/>
              <w:jc w:val="left"/>
              <w:rPr>
                <w:rFonts w:eastAsia="Arial"/>
              </w:rPr>
            </w:pPr>
            <w:r w:rsidRPr="00DE2473">
              <w:rPr>
                <w:rFonts w:eastAsia="Arial"/>
              </w:rPr>
              <w:t>Folie 1</w:t>
            </w:r>
            <w:r w:rsidR="00E84A0C">
              <w:rPr>
                <w:rFonts w:eastAsia="Arial"/>
              </w:rPr>
              <w:t>2</w:t>
            </w:r>
          </w:p>
          <w:p w14:paraId="0E115241" w14:textId="1D222973" w:rsidR="00402668" w:rsidRPr="00DE2473" w:rsidRDefault="00402668" w:rsidP="00E84A0C">
            <w:pPr>
              <w:pStyle w:val="FSMFlietext"/>
              <w:spacing w:after="80" w:line="240" w:lineRule="auto"/>
              <w:jc w:val="left"/>
              <w:rPr>
                <w:rFonts w:eastAsia="Arial"/>
              </w:rPr>
            </w:pPr>
            <w:r w:rsidRPr="00DE2473">
              <w:rPr>
                <w:rFonts w:eastAsia="Arial"/>
              </w:rPr>
              <w:t>Folie 1</w:t>
            </w:r>
            <w:r w:rsidR="00E84A0C">
              <w:rPr>
                <w:rFonts w:eastAsia="Arial"/>
              </w:rPr>
              <w:t>3</w:t>
            </w:r>
            <w:r w:rsidR="00E84A0C">
              <w:rPr>
                <w:rFonts w:eastAsia="Arial"/>
              </w:rPr>
              <w:br/>
            </w:r>
          </w:p>
          <w:p w14:paraId="508DC8FE" w14:textId="7BE52197" w:rsidR="00402668" w:rsidRPr="00DE2473" w:rsidRDefault="00402668" w:rsidP="00E84A0C">
            <w:pPr>
              <w:pStyle w:val="FSMFlietext"/>
              <w:spacing w:after="80" w:line="240" w:lineRule="auto"/>
              <w:jc w:val="left"/>
              <w:rPr>
                <w:rFonts w:eastAsia="Arial"/>
              </w:rPr>
            </w:pPr>
            <w:r w:rsidRPr="00DE2473">
              <w:rPr>
                <w:rFonts w:eastAsia="Arial"/>
              </w:rPr>
              <w:t>Folie 1</w:t>
            </w:r>
            <w:r w:rsidR="00E84A0C">
              <w:rPr>
                <w:rFonts w:eastAsia="Arial"/>
              </w:rPr>
              <w:t>4</w:t>
            </w:r>
          </w:p>
          <w:p w14:paraId="562750D1" w14:textId="703E02EC" w:rsidR="00402668" w:rsidRPr="00DE2473" w:rsidRDefault="00402668" w:rsidP="00E84A0C">
            <w:pPr>
              <w:pStyle w:val="FSMFlietext"/>
              <w:spacing w:after="80" w:line="240" w:lineRule="auto"/>
              <w:jc w:val="left"/>
              <w:rPr>
                <w:rFonts w:eastAsia="Arial"/>
              </w:rPr>
            </w:pPr>
            <w:r w:rsidRPr="00DE2473">
              <w:rPr>
                <w:rFonts w:eastAsia="Arial"/>
              </w:rPr>
              <w:t xml:space="preserve">Folie </w:t>
            </w:r>
            <w:r w:rsidR="00E84A0C">
              <w:rPr>
                <w:rFonts w:eastAsia="Arial"/>
              </w:rPr>
              <w:t>15</w:t>
            </w:r>
          </w:p>
        </w:tc>
      </w:tr>
      <w:tr w:rsidR="00A16197" w14:paraId="1684511A" w14:textId="77777777" w:rsidTr="00A16197">
        <w:trPr>
          <w:trHeight w:val="907"/>
        </w:trPr>
        <w:tc>
          <w:tcPr>
            <w:tcW w:w="2268" w:type="dxa"/>
            <w:tcBorders>
              <w:top w:val="nil"/>
              <w:bottom w:val="nil"/>
              <w:right w:val="nil"/>
            </w:tcBorders>
          </w:tcPr>
          <w:p w14:paraId="6C713A34" w14:textId="77777777" w:rsidR="00A16197" w:rsidRPr="00402668" w:rsidRDefault="00A16197" w:rsidP="00831B5A">
            <w:pPr>
              <w:pStyle w:val="FSMFlietext"/>
              <w:spacing w:after="80" w:line="240" w:lineRule="auto"/>
              <w:jc w:val="left"/>
              <w:rPr>
                <w:rFonts w:asciiTheme="minorHAnsi" w:eastAsia="Arial" w:hAnsiTheme="minorHAnsi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</w:tcPr>
          <w:p w14:paraId="4ED2D274" w14:textId="77777777" w:rsidR="00A16197" w:rsidRDefault="00A16197" w:rsidP="00831B5A">
            <w:pPr>
              <w:pStyle w:val="FSMFlietext"/>
              <w:spacing w:after="80" w:line="240" w:lineRule="auto"/>
              <w:rPr>
                <w:rFonts w:eastAsia="Arial"/>
              </w:rPr>
            </w:pPr>
          </w:p>
        </w:tc>
        <w:tc>
          <w:tcPr>
            <w:tcW w:w="7200" w:type="dxa"/>
            <w:tcBorders>
              <w:top w:val="nil"/>
              <w:left w:val="nil"/>
              <w:bottom w:val="nil"/>
              <w:right w:val="nil"/>
            </w:tcBorders>
          </w:tcPr>
          <w:p w14:paraId="08E085D5" w14:textId="77777777" w:rsidR="00A16197" w:rsidRDefault="00A16197" w:rsidP="00A16197">
            <w:pPr>
              <w:pStyle w:val="FSMFLietextListe"/>
              <w:numPr>
                <w:ilvl w:val="0"/>
                <w:numId w:val="0"/>
              </w:numPr>
              <w:spacing w:after="80"/>
              <w:ind w:left="205"/>
            </w:pPr>
          </w:p>
        </w:tc>
        <w:tc>
          <w:tcPr>
            <w:tcW w:w="2296" w:type="dxa"/>
            <w:tcBorders>
              <w:top w:val="nil"/>
              <w:left w:val="nil"/>
              <w:bottom w:val="nil"/>
              <w:right w:val="nil"/>
            </w:tcBorders>
          </w:tcPr>
          <w:p w14:paraId="287B001E" w14:textId="77777777" w:rsidR="00A16197" w:rsidRPr="00DE2473" w:rsidRDefault="00A16197" w:rsidP="005C0B67">
            <w:pPr>
              <w:pStyle w:val="FSMFlietext"/>
              <w:spacing w:after="80" w:line="240" w:lineRule="auto"/>
              <w:jc w:val="left"/>
              <w:rPr>
                <w:rFonts w:eastAsia="Arial"/>
              </w:rPr>
            </w:pPr>
          </w:p>
        </w:tc>
        <w:tc>
          <w:tcPr>
            <w:tcW w:w="1928" w:type="dxa"/>
            <w:tcBorders>
              <w:top w:val="nil"/>
              <w:left w:val="nil"/>
              <w:bottom w:val="nil"/>
            </w:tcBorders>
          </w:tcPr>
          <w:p w14:paraId="11C03A2B" w14:textId="77777777" w:rsidR="00A16197" w:rsidRPr="00DE2473" w:rsidRDefault="00A16197" w:rsidP="00E84A0C">
            <w:pPr>
              <w:pStyle w:val="FSMFlietext"/>
              <w:spacing w:after="80" w:line="240" w:lineRule="auto"/>
              <w:jc w:val="left"/>
              <w:rPr>
                <w:rFonts w:eastAsia="Arial"/>
              </w:rPr>
            </w:pPr>
          </w:p>
        </w:tc>
      </w:tr>
      <w:tr w:rsidR="00DE09C9" w14:paraId="39763365" w14:textId="77777777" w:rsidTr="00A16197">
        <w:trPr>
          <w:trHeight w:val="340"/>
        </w:trPr>
        <w:tc>
          <w:tcPr>
            <w:tcW w:w="2268" w:type="dxa"/>
            <w:tcBorders>
              <w:top w:val="nil"/>
            </w:tcBorders>
            <w:shd w:val="clear" w:color="auto" w:fill="F2F2F2" w:themeFill="text2" w:themeFillShade="F2"/>
            <w:vAlign w:val="center"/>
          </w:tcPr>
          <w:p w14:paraId="650C8E49" w14:textId="77777777" w:rsidR="00402668" w:rsidRPr="00402668" w:rsidRDefault="00402668" w:rsidP="00DE2473">
            <w:pPr>
              <w:pStyle w:val="FSMFlietext"/>
              <w:spacing w:before="0" w:after="0" w:line="240" w:lineRule="auto"/>
              <w:jc w:val="left"/>
              <w:rPr>
                <w:rFonts w:asciiTheme="minorHAnsi" w:eastAsia="Arial" w:hAnsiTheme="minorHAnsi"/>
              </w:rPr>
            </w:pPr>
          </w:p>
        </w:tc>
        <w:tc>
          <w:tcPr>
            <w:tcW w:w="907" w:type="dxa"/>
            <w:tcBorders>
              <w:top w:val="nil"/>
            </w:tcBorders>
            <w:shd w:val="clear" w:color="auto" w:fill="F2F2F2" w:themeFill="text2" w:themeFillShade="F2"/>
            <w:vAlign w:val="center"/>
          </w:tcPr>
          <w:p w14:paraId="2DBB6EE5" w14:textId="77777777" w:rsidR="00402668" w:rsidRDefault="00402668" w:rsidP="00DE2473">
            <w:pPr>
              <w:pStyle w:val="FSMFlietext"/>
              <w:spacing w:before="0" w:after="0" w:line="240" w:lineRule="auto"/>
              <w:jc w:val="left"/>
              <w:rPr>
                <w:rFonts w:eastAsia="Arial"/>
              </w:rPr>
            </w:pPr>
          </w:p>
        </w:tc>
        <w:tc>
          <w:tcPr>
            <w:tcW w:w="7200" w:type="dxa"/>
            <w:tcBorders>
              <w:top w:val="nil"/>
            </w:tcBorders>
            <w:shd w:val="clear" w:color="auto" w:fill="F2F2F2" w:themeFill="text2" w:themeFillShade="F2"/>
            <w:vAlign w:val="center"/>
          </w:tcPr>
          <w:p w14:paraId="0A9A2202" w14:textId="443F0E45" w:rsidR="00402668" w:rsidRDefault="00A16197" w:rsidP="00DE2473">
            <w:pPr>
              <w:pStyle w:val="FSMFlietext"/>
              <w:spacing w:before="0" w:after="0" w:line="240" w:lineRule="auto"/>
              <w:jc w:val="left"/>
              <w:rPr>
                <w:rFonts w:eastAsia="Arial"/>
                <w:color w:val="000000"/>
              </w:rPr>
            </w:pPr>
            <w:r>
              <w:rPr>
                <w:rFonts w:eastAsia="Arial"/>
              </w:rPr>
              <w:t>Desinformation online</w:t>
            </w:r>
          </w:p>
        </w:tc>
        <w:tc>
          <w:tcPr>
            <w:tcW w:w="2296" w:type="dxa"/>
            <w:tcBorders>
              <w:top w:val="nil"/>
            </w:tcBorders>
            <w:shd w:val="clear" w:color="auto" w:fill="F2F2F2" w:themeFill="text2" w:themeFillShade="F2"/>
            <w:vAlign w:val="center"/>
          </w:tcPr>
          <w:p w14:paraId="56175FE5" w14:textId="77777777" w:rsidR="00402668" w:rsidRDefault="00402668" w:rsidP="00DE2473">
            <w:pPr>
              <w:pStyle w:val="FSMFlietext"/>
              <w:spacing w:before="0" w:after="0" w:line="240" w:lineRule="auto"/>
              <w:jc w:val="left"/>
              <w:rPr>
                <w:rFonts w:eastAsia="Arial"/>
                <w:color w:val="49A3C3"/>
              </w:rPr>
            </w:pPr>
          </w:p>
        </w:tc>
        <w:tc>
          <w:tcPr>
            <w:tcW w:w="1928" w:type="dxa"/>
            <w:tcBorders>
              <w:top w:val="nil"/>
            </w:tcBorders>
            <w:shd w:val="clear" w:color="auto" w:fill="F2F2F2" w:themeFill="text2" w:themeFillShade="F2"/>
            <w:vAlign w:val="center"/>
          </w:tcPr>
          <w:p w14:paraId="59C6C4BC" w14:textId="42AD1B34" w:rsidR="00402668" w:rsidRDefault="00402668" w:rsidP="00DE2473">
            <w:pPr>
              <w:pStyle w:val="FSMFlietext"/>
              <w:spacing w:before="0" w:after="0" w:line="240" w:lineRule="auto"/>
              <w:jc w:val="left"/>
              <w:rPr>
                <w:rFonts w:eastAsia="Arial"/>
              </w:rPr>
            </w:pPr>
            <w:r>
              <w:rPr>
                <w:rFonts w:eastAsia="Arial"/>
              </w:rPr>
              <w:t>Folie 1</w:t>
            </w:r>
            <w:r w:rsidR="00065C85">
              <w:rPr>
                <w:rFonts w:eastAsia="Arial"/>
              </w:rPr>
              <w:t>6</w:t>
            </w:r>
          </w:p>
        </w:tc>
      </w:tr>
      <w:tr w:rsidR="00402668" w14:paraId="5D591C94" w14:textId="77777777" w:rsidTr="00065C85">
        <w:trPr>
          <w:trHeight w:val="3742"/>
        </w:trPr>
        <w:tc>
          <w:tcPr>
            <w:tcW w:w="2268" w:type="dxa"/>
            <w:tcBorders>
              <w:bottom w:val="single" w:sz="4" w:space="0" w:color="666666" w:themeColor="background1"/>
            </w:tcBorders>
          </w:tcPr>
          <w:p w14:paraId="3C6D844D" w14:textId="77777777" w:rsidR="00A16197" w:rsidRDefault="00402668" w:rsidP="000F760E">
            <w:pPr>
              <w:pStyle w:val="FSMFlietext"/>
              <w:spacing w:line="240" w:lineRule="auto"/>
              <w:jc w:val="left"/>
              <w:rPr>
                <w:rFonts w:asciiTheme="minorHAnsi" w:eastAsia="Arial" w:hAnsiTheme="minorHAnsi"/>
              </w:rPr>
            </w:pPr>
            <w:r w:rsidRPr="00402668">
              <w:rPr>
                <w:rFonts w:asciiTheme="minorHAnsi" w:eastAsia="Arial" w:hAnsiTheme="minorHAnsi"/>
              </w:rPr>
              <w:t>Information</w:t>
            </w:r>
          </w:p>
          <w:p w14:paraId="2A7E97C4" w14:textId="25655B55" w:rsidR="00402668" w:rsidRPr="00402668" w:rsidRDefault="00402668" w:rsidP="000F760E">
            <w:pPr>
              <w:pStyle w:val="FSMFlietext"/>
              <w:spacing w:line="240" w:lineRule="auto"/>
              <w:jc w:val="left"/>
              <w:rPr>
                <w:rFonts w:asciiTheme="minorHAnsi" w:eastAsia="Arial" w:hAnsiTheme="minorHAnsi"/>
              </w:rPr>
            </w:pPr>
            <w:r w:rsidRPr="00402668">
              <w:rPr>
                <w:rFonts w:asciiTheme="minorHAnsi" w:eastAsia="Arial" w:hAnsiTheme="minorHAnsi"/>
              </w:rPr>
              <w:t>Information</w:t>
            </w:r>
          </w:p>
          <w:p w14:paraId="34F512A2" w14:textId="03868957" w:rsidR="00402668" w:rsidRPr="00402668" w:rsidRDefault="00402668" w:rsidP="000F760E">
            <w:pPr>
              <w:pStyle w:val="FSMFlietext"/>
              <w:spacing w:line="240" w:lineRule="auto"/>
              <w:jc w:val="left"/>
              <w:rPr>
                <w:rFonts w:asciiTheme="minorHAnsi" w:eastAsia="Arial" w:hAnsiTheme="minorHAnsi"/>
              </w:rPr>
            </w:pPr>
            <w:r w:rsidRPr="00402668">
              <w:rPr>
                <w:rFonts w:asciiTheme="minorHAnsi" w:eastAsia="Arial" w:hAnsiTheme="minorHAnsi"/>
              </w:rPr>
              <w:t>Information</w:t>
            </w:r>
          </w:p>
          <w:p w14:paraId="690B11A3" w14:textId="50794F32" w:rsidR="00402668" w:rsidRDefault="00402668" w:rsidP="000F760E">
            <w:pPr>
              <w:pStyle w:val="FSMFlietext"/>
              <w:spacing w:line="240" w:lineRule="auto"/>
              <w:jc w:val="left"/>
              <w:rPr>
                <w:rFonts w:asciiTheme="minorHAnsi" w:eastAsia="Arial" w:hAnsiTheme="minorHAnsi"/>
              </w:rPr>
            </w:pPr>
            <w:r w:rsidRPr="00402668">
              <w:rPr>
                <w:rFonts w:asciiTheme="minorHAnsi" w:eastAsia="Arial" w:hAnsiTheme="minorHAnsi"/>
              </w:rPr>
              <w:t>Information</w:t>
            </w:r>
          </w:p>
          <w:p w14:paraId="58E0071B" w14:textId="257D7DC3" w:rsidR="00A16197" w:rsidRPr="00402668" w:rsidRDefault="00A16197" w:rsidP="000F760E">
            <w:pPr>
              <w:pStyle w:val="FSMFlietext"/>
              <w:spacing w:line="240" w:lineRule="auto"/>
              <w:jc w:val="left"/>
              <w:rPr>
                <w:rFonts w:asciiTheme="minorHAnsi" w:eastAsia="Arial" w:hAnsiTheme="minorHAnsi"/>
              </w:rPr>
            </w:pPr>
            <w:r w:rsidRPr="00402668">
              <w:rPr>
                <w:rFonts w:asciiTheme="minorHAnsi" w:eastAsia="Arial" w:hAnsiTheme="minorHAnsi"/>
                <w:color w:val="49A3C3"/>
              </w:rPr>
              <w:t>Aktivierung</w:t>
            </w:r>
          </w:p>
          <w:p w14:paraId="6EBC6FFC" w14:textId="77777777" w:rsidR="004D0435" w:rsidRDefault="004D0435" w:rsidP="000F760E">
            <w:pPr>
              <w:pStyle w:val="FSMFlietext"/>
              <w:spacing w:line="240" w:lineRule="auto"/>
              <w:jc w:val="left"/>
              <w:rPr>
                <w:rFonts w:asciiTheme="minorHAnsi" w:eastAsia="Arial" w:hAnsiTheme="minorHAnsi"/>
              </w:rPr>
            </w:pPr>
          </w:p>
          <w:p w14:paraId="55075929" w14:textId="77777777" w:rsidR="004D0435" w:rsidRDefault="004D0435" w:rsidP="000F760E">
            <w:pPr>
              <w:pStyle w:val="FSMFlietext"/>
              <w:spacing w:line="240" w:lineRule="auto"/>
              <w:jc w:val="left"/>
              <w:rPr>
                <w:rFonts w:asciiTheme="minorHAnsi" w:eastAsia="Arial" w:hAnsiTheme="minorHAnsi"/>
              </w:rPr>
            </w:pPr>
          </w:p>
          <w:p w14:paraId="581883F3" w14:textId="02D8DF9E" w:rsidR="00402668" w:rsidRPr="00402668" w:rsidRDefault="00402668" w:rsidP="000F760E">
            <w:pPr>
              <w:pStyle w:val="FSMFlietext"/>
              <w:spacing w:line="240" w:lineRule="auto"/>
              <w:jc w:val="left"/>
              <w:rPr>
                <w:rFonts w:asciiTheme="minorHAnsi" w:eastAsia="Arial" w:hAnsiTheme="minorHAnsi"/>
              </w:rPr>
            </w:pPr>
            <w:r w:rsidRPr="00402668">
              <w:rPr>
                <w:rFonts w:asciiTheme="minorHAnsi" w:eastAsia="Arial" w:hAnsiTheme="minorHAnsi"/>
              </w:rPr>
              <w:t>Information</w:t>
            </w:r>
          </w:p>
          <w:p w14:paraId="69AE2FFF" w14:textId="5A4E6B58" w:rsidR="00402668" w:rsidRDefault="00402668" w:rsidP="000F760E">
            <w:pPr>
              <w:pStyle w:val="FSMFlietext"/>
              <w:spacing w:line="240" w:lineRule="auto"/>
              <w:jc w:val="left"/>
              <w:rPr>
                <w:rFonts w:asciiTheme="minorHAnsi" w:eastAsia="Arial" w:hAnsiTheme="minorHAnsi"/>
              </w:rPr>
            </w:pPr>
            <w:r w:rsidRPr="00402668">
              <w:rPr>
                <w:rFonts w:asciiTheme="minorHAnsi" w:eastAsia="Arial" w:hAnsiTheme="minorHAnsi"/>
              </w:rPr>
              <w:t>Information</w:t>
            </w:r>
          </w:p>
          <w:p w14:paraId="705AB6C6" w14:textId="1BC4DB7F" w:rsidR="00402668" w:rsidRPr="00A16197" w:rsidRDefault="00A16197" w:rsidP="000F760E">
            <w:pPr>
              <w:pStyle w:val="FSMFlietext"/>
              <w:spacing w:line="240" w:lineRule="auto"/>
              <w:jc w:val="left"/>
              <w:rPr>
                <w:rFonts w:asciiTheme="minorHAnsi" w:eastAsia="Arial" w:hAnsiTheme="minorHAnsi"/>
                <w:color w:val="49A3C3"/>
              </w:rPr>
            </w:pPr>
            <w:r>
              <w:rPr>
                <w:rFonts w:asciiTheme="minorHAnsi" w:eastAsia="Arial" w:hAnsiTheme="minorHAnsi"/>
                <w:color w:val="49A3C3"/>
              </w:rPr>
              <w:t>Motivation für zuhause</w:t>
            </w:r>
          </w:p>
        </w:tc>
        <w:tc>
          <w:tcPr>
            <w:tcW w:w="907" w:type="dxa"/>
            <w:tcBorders>
              <w:bottom w:val="single" w:sz="4" w:space="0" w:color="666666" w:themeColor="background1"/>
            </w:tcBorders>
          </w:tcPr>
          <w:p w14:paraId="6322BB4B" w14:textId="6BA5A3FD" w:rsidR="00402668" w:rsidRDefault="00402668" w:rsidP="000F760E">
            <w:pPr>
              <w:pStyle w:val="FSMFlietext"/>
              <w:spacing w:line="240" w:lineRule="auto"/>
              <w:jc w:val="left"/>
              <w:rPr>
                <w:rFonts w:eastAsia="Arial"/>
              </w:rPr>
            </w:pPr>
            <w:r>
              <w:rPr>
                <w:rFonts w:eastAsia="Arial"/>
              </w:rPr>
              <w:t>10 Min.</w:t>
            </w:r>
          </w:p>
        </w:tc>
        <w:tc>
          <w:tcPr>
            <w:tcW w:w="7200" w:type="dxa"/>
            <w:tcBorders>
              <w:bottom w:val="single" w:sz="4" w:space="0" w:color="666666" w:themeColor="background1"/>
            </w:tcBorders>
          </w:tcPr>
          <w:p w14:paraId="7734BF98" w14:textId="5C281AEE" w:rsidR="00402668" w:rsidRDefault="00A16197" w:rsidP="000F760E">
            <w:pPr>
              <w:pStyle w:val="FSMFLietextListe"/>
              <w:spacing w:after="120"/>
            </w:pPr>
            <w:r>
              <w:t>Begriffsklärung</w:t>
            </w:r>
          </w:p>
          <w:p w14:paraId="099E0810" w14:textId="3EAE4350" w:rsidR="00A16197" w:rsidRDefault="00A16197" w:rsidP="000F760E">
            <w:pPr>
              <w:pStyle w:val="FSMFLietextListe"/>
              <w:spacing w:after="120"/>
            </w:pPr>
            <w:r>
              <w:t>Arten von Desinformation</w:t>
            </w:r>
          </w:p>
          <w:p w14:paraId="3E592D4D" w14:textId="552D15A4" w:rsidR="00A16197" w:rsidRDefault="00A16197" w:rsidP="000F760E">
            <w:pPr>
              <w:pStyle w:val="FSMFLietextListe"/>
              <w:spacing w:after="120"/>
            </w:pPr>
            <w:r>
              <w:t>Motive und Methoden hinter der Verbreitung</w:t>
            </w:r>
          </w:p>
          <w:p w14:paraId="3DA41370" w14:textId="2A82BCE4" w:rsidR="00A16197" w:rsidRPr="00DE2473" w:rsidRDefault="00A16197" w:rsidP="000F760E">
            <w:pPr>
              <w:pStyle w:val="FSMFLietextListe"/>
              <w:spacing w:after="120"/>
            </w:pPr>
            <w:r>
              <w:t>Gefahren von Desinformation</w:t>
            </w:r>
          </w:p>
          <w:p w14:paraId="26872272" w14:textId="17D7B6FF" w:rsidR="00402668" w:rsidRPr="000F760E" w:rsidRDefault="00402668" w:rsidP="000F760E">
            <w:pPr>
              <w:pStyle w:val="FSMFLietextListe"/>
              <w:spacing w:after="120"/>
              <w:rPr>
                <w:color w:val="49A4C1" w:themeColor="accent1"/>
              </w:rPr>
            </w:pPr>
            <w:r w:rsidRPr="000F760E">
              <w:rPr>
                <w:color w:val="49A4C1" w:themeColor="accent1"/>
              </w:rPr>
              <w:t>Aktivierungsfrage:</w:t>
            </w:r>
            <w:r w:rsidR="00DE2473" w:rsidRPr="000F760E">
              <w:rPr>
                <w:color w:val="49A4C1" w:themeColor="accent1"/>
              </w:rPr>
              <w:br/>
            </w:r>
            <w:r w:rsidR="00A16197">
              <w:rPr>
                <w:color w:val="49A4C1" w:themeColor="accent1"/>
              </w:rPr>
              <w:t>Falls Sie sich schon mit dem Thema beschäftigt haben, wie gehen Sie mit Desinformation um? (Wortmeldungen werden gehört.)</w:t>
            </w:r>
          </w:p>
          <w:p w14:paraId="0193EFB3" w14:textId="77777777" w:rsidR="004D0435" w:rsidRDefault="004D0435" w:rsidP="004D0435">
            <w:pPr>
              <w:pStyle w:val="FSMFLietextListe"/>
              <w:numPr>
                <w:ilvl w:val="0"/>
                <w:numId w:val="0"/>
              </w:numPr>
              <w:spacing w:after="120"/>
            </w:pPr>
          </w:p>
          <w:p w14:paraId="1FCC2B38" w14:textId="0002AC2D" w:rsidR="00402668" w:rsidRDefault="00A16197" w:rsidP="000F760E">
            <w:pPr>
              <w:pStyle w:val="FSMFLietextListe"/>
              <w:spacing w:after="120"/>
            </w:pPr>
            <w:r>
              <w:t>Umgang mit Desinformation</w:t>
            </w:r>
          </w:p>
          <w:p w14:paraId="51585328" w14:textId="77777777" w:rsidR="00A16197" w:rsidRDefault="00A16197" w:rsidP="000F760E">
            <w:pPr>
              <w:pStyle w:val="FSMFLietextListe"/>
              <w:spacing w:after="120"/>
              <w:rPr>
                <w:lang w:val="en-GB"/>
              </w:rPr>
            </w:pPr>
            <w:proofErr w:type="spellStart"/>
            <w:r w:rsidRPr="00A16197">
              <w:rPr>
                <w:lang w:val="en-GB"/>
              </w:rPr>
              <w:t>Tipps</w:t>
            </w:r>
            <w:proofErr w:type="spellEnd"/>
            <w:r w:rsidRPr="00A16197">
              <w:rPr>
                <w:lang w:val="en-GB"/>
              </w:rPr>
              <w:t xml:space="preserve"> </w:t>
            </w:r>
            <w:proofErr w:type="spellStart"/>
            <w:r w:rsidRPr="00A16197">
              <w:rPr>
                <w:lang w:val="en-GB"/>
              </w:rPr>
              <w:t>vom</w:t>
            </w:r>
            <w:proofErr w:type="spellEnd"/>
            <w:r w:rsidRPr="00A16197">
              <w:rPr>
                <w:lang w:val="en-GB"/>
              </w:rPr>
              <w:t xml:space="preserve"> </w:t>
            </w:r>
            <w:proofErr w:type="spellStart"/>
            <w:r w:rsidRPr="00A16197">
              <w:rPr>
                <w:lang w:val="en-GB"/>
              </w:rPr>
              <w:t>Profi</w:t>
            </w:r>
            <w:proofErr w:type="spellEnd"/>
            <w:r w:rsidRPr="00A16197">
              <w:rPr>
                <w:lang w:val="en-GB"/>
              </w:rPr>
              <w:t>: Cristina He</w:t>
            </w:r>
            <w:r>
              <w:rPr>
                <w:lang w:val="en-GB"/>
              </w:rPr>
              <w:t>lberg</w:t>
            </w:r>
          </w:p>
          <w:p w14:paraId="158C51AE" w14:textId="282C77FD" w:rsidR="00A16197" w:rsidRPr="00A16197" w:rsidRDefault="00A16197" w:rsidP="000F760E">
            <w:pPr>
              <w:pStyle w:val="FSMFLietextListe"/>
              <w:spacing w:after="120"/>
              <w:rPr>
                <w:lang w:val="en-GB"/>
              </w:rPr>
            </w:pPr>
            <w:proofErr w:type="spellStart"/>
            <w:r w:rsidRPr="00A16197">
              <w:rPr>
                <w:color w:val="49A4C1" w:themeColor="accent1"/>
                <w:lang w:val="en-GB"/>
              </w:rPr>
              <w:t>Faktencheck</w:t>
            </w:r>
            <w:proofErr w:type="spellEnd"/>
            <w:r w:rsidRPr="00A16197">
              <w:rPr>
                <w:color w:val="49A4C1" w:themeColor="accent1"/>
                <w:lang w:val="en-GB"/>
              </w:rPr>
              <w:t xml:space="preserve"> &amp; </w:t>
            </w:r>
            <w:proofErr w:type="spellStart"/>
            <w:r w:rsidRPr="00A16197">
              <w:rPr>
                <w:color w:val="49A4C1" w:themeColor="accent1"/>
                <w:lang w:val="en-GB"/>
              </w:rPr>
              <w:t>Bilderrückwärtssuche</w:t>
            </w:r>
            <w:proofErr w:type="spellEnd"/>
          </w:p>
        </w:tc>
        <w:tc>
          <w:tcPr>
            <w:tcW w:w="2296" w:type="dxa"/>
            <w:tcBorders>
              <w:bottom w:val="single" w:sz="4" w:space="0" w:color="666666" w:themeColor="background1"/>
            </w:tcBorders>
          </w:tcPr>
          <w:p w14:paraId="6ABA61D5" w14:textId="0AE89789" w:rsidR="00402668" w:rsidRDefault="00402668" w:rsidP="000F760E">
            <w:pPr>
              <w:pStyle w:val="FSMFlietext"/>
              <w:spacing w:line="240" w:lineRule="auto"/>
              <w:rPr>
                <w:rFonts w:eastAsia="Arial"/>
              </w:rPr>
            </w:pPr>
            <w:r>
              <w:rPr>
                <w:rFonts w:eastAsia="Arial"/>
              </w:rPr>
              <w:t>Input (</w:t>
            </w:r>
            <w:proofErr w:type="spellStart"/>
            <w:r>
              <w:rPr>
                <w:rFonts w:eastAsia="Arial"/>
              </w:rPr>
              <w:t>pptx</w:t>
            </w:r>
            <w:proofErr w:type="spellEnd"/>
            <w:r>
              <w:rPr>
                <w:rFonts w:eastAsia="Arial"/>
              </w:rPr>
              <w:t>)</w:t>
            </w:r>
          </w:p>
          <w:p w14:paraId="690D7C06" w14:textId="45913E07" w:rsidR="00402668" w:rsidRDefault="00402668" w:rsidP="000F760E">
            <w:pPr>
              <w:pStyle w:val="FSMFlietext"/>
              <w:spacing w:line="240" w:lineRule="auto"/>
              <w:rPr>
                <w:rFonts w:eastAsia="Arial"/>
              </w:rPr>
            </w:pPr>
            <w:r>
              <w:rPr>
                <w:rFonts w:eastAsia="Arial"/>
              </w:rPr>
              <w:t>Input (</w:t>
            </w:r>
            <w:proofErr w:type="spellStart"/>
            <w:r>
              <w:rPr>
                <w:rFonts w:eastAsia="Arial"/>
              </w:rPr>
              <w:t>pptx</w:t>
            </w:r>
            <w:proofErr w:type="spellEnd"/>
            <w:r>
              <w:rPr>
                <w:rFonts w:eastAsia="Arial"/>
              </w:rPr>
              <w:t>)</w:t>
            </w:r>
          </w:p>
          <w:p w14:paraId="724EF834" w14:textId="5CD53B02" w:rsidR="00402668" w:rsidRDefault="00402668" w:rsidP="000F760E">
            <w:pPr>
              <w:pStyle w:val="FSMFlietext"/>
              <w:spacing w:line="240" w:lineRule="auto"/>
              <w:rPr>
                <w:rFonts w:eastAsia="Arial"/>
              </w:rPr>
            </w:pPr>
            <w:r>
              <w:rPr>
                <w:rFonts w:eastAsia="Arial"/>
              </w:rPr>
              <w:t>Input (</w:t>
            </w:r>
            <w:proofErr w:type="spellStart"/>
            <w:r>
              <w:rPr>
                <w:rFonts w:eastAsia="Arial"/>
              </w:rPr>
              <w:t>pptx</w:t>
            </w:r>
            <w:proofErr w:type="spellEnd"/>
            <w:r>
              <w:rPr>
                <w:rFonts w:eastAsia="Arial"/>
              </w:rPr>
              <w:t>)</w:t>
            </w:r>
          </w:p>
          <w:p w14:paraId="1B4C3351" w14:textId="03652D8B" w:rsidR="00402668" w:rsidRDefault="00402668" w:rsidP="000F760E">
            <w:pPr>
              <w:pStyle w:val="FSMFlietext"/>
              <w:spacing w:line="240" w:lineRule="auto"/>
              <w:rPr>
                <w:rFonts w:eastAsia="Arial"/>
              </w:rPr>
            </w:pPr>
            <w:r>
              <w:rPr>
                <w:rFonts w:eastAsia="Arial"/>
              </w:rPr>
              <w:t>Input (</w:t>
            </w:r>
            <w:proofErr w:type="spellStart"/>
            <w:r>
              <w:rPr>
                <w:rFonts w:eastAsia="Arial"/>
              </w:rPr>
              <w:t>pptx</w:t>
            </w:r>
            <w:proofErr w:type="spellEnd"/>
            <w:r>
              <w:rPr>
                <w:rFonts w:eastAsia="Arial"/>
              </w:rPr>
              <w:t>)</w:t>
            </w:r>
          </w:p>
          <w:p w14:paraId="3A13F246" w14:textId="77777777" w:rsidR="00065C85" w:rsidRDefault="00402668" w:rsidP="000F760E">
            <w:pPr>
              <w:pStyle w:val="FSMFlietext"/>
              <w:spacing w:line="240" w:lineRule="auto"/>
              <w:rPr>
                <w:rFonts w:eastAsia="Arial"/>
                <w:color w:val="49A3C3"/>
              </w:rPr>
            </w:pPr>
            <w:r>
              <w:rPr>
                <w:rFonts w:eastAsia="Arial"/>
                <w:color w:val="49A3C3"/>
              </w:rPr>
              <w:t>Gespräch</w:t>
            </w:r>
            <w:r w:rsidR="00065C85">
              <w:rPr>
                <w:rFonts w:eastAsia="Arial"/>
                <w:color w:val="49A3C3"/>
              </w:rPr>
              <w:br/>
            </w:r>
            <w:r w:rsidR="00065C85">
              <w:rPr>
                <w:rFonts w:eastAsia="Arial"/>
                <w:color w:val="49A3C3"/>
              </w:rPr>
              <w:br/>
            </w:r>
          </w:p>
          <w:p w14:paraId="01C89882" w14:textId="781433CB" w:rsidR="00402668" w:rsidRPr="00065C85" w:rsidRDefault="00402668" w:rsidP="000F760E">
            <w:pPr>
              <w:pStyle w:val="FSMFlietext"/>
              <w:spacing w:line="240" w:lineRule="auto"/>
              <w:rPr>
                <w:rFonts w:eastAsia="Arial"/>
                <w:color w:val="49A3C3"/>
              </w:rPr>
            </w:pPr>
            <w:r>
              <w:rPr>
                <w:rFonts w:eastAsia="Arial"/>
              </w:rPr>
              <w:t>Input (</w:t>
            </w:r>
            <w:proofErr w:type="spellStart"/>
            <w:r>
              <w:rPr>
                <w:rFonts w:eastAsia="Arial"/>
              </w:rPr>
              <w:t>pptx</w:t>
            </w:r>
            <w:proofErr w:type="spellEnd"/>
            <w:r>
              <w:rPr>
                <w:rFonts w:eastAsia="Arial"/>
              </w:rPr>
              <w:t>)</w:t>
            </w:r>
          </w:p>
          <w:p w14:paraId="599D3613" w14:textId="3F625A2C" w:rsidR="00402668" w:rsidRDefault="00A16197" w:rsidP="000F760E">
            <w:pPr>
              <w:pStyle w:val="FSMFlietext"/>
              <w:spacing w:line="240" w:lineRule="auto"/>
              <w:rPr>
                <w:rFonts w:eastAsia="Arial"/>
              </w:rPr>
            </w:pPr>
            <w:r>
              <w:rPr>
                <w:rFonts w:eastAsia="Arial"/>
              </w:rPr>
              <w:t>Video (</w:t>
            </w:r>
            <w:proofErr w:type="spellStart"/>
            <w:r>
              <w:rPr>
                <w:rFonts w:eastAsia="Arial"/>
              </w:rPr>
              <w:t>pptx</w:t>
            </w:r>
            <w:proofErr w:type="spellEnd"/>
            <w:r>
              <w:rPr>
                <w:rFonts w:eastAsia="Arial"/>
              </w:rPr>
              <w:t>)</w:t>
            </w:r>
          </w:p>
        </w:tc>
        <w:tc>
          <w:tcPr>
            <w:tcW w:w="1928" w:type="dxa"/>
            <w:tcBorders>
              <w:bottom w:val="single" w:sz="4" w:space="0" w:color="666666" w:themeColor="background1"/>
            </w:tcBorders>
          </w:tcPr>
          <w:p w14:paraId="6F84641E" w14:textId="77777777" w:rsidR="00402668" w:rsidRDefault="00402668" w:rsidP="00065C85">
            <w:pPr>
              <w:pStyle w:val="FSMFlietext"/>
              <w:spacing w:line="240" w:lineRule="auto"/>
              <w:jc w:val="left"/>
              <w:rPr>
                <w:rFonts w:eastAsia="Arial"/>
              </w:rPr>
            </w:pPr>
            <w:r>
              <w:rPr>
                <w:rFonts w:eastAsia="Arial"/>
              </w:rPr>
              <w:t xml:space="preserve">Folie </w:t>
            </w:r>
            <w:r w:rsidR="00065C85">
              <w:rPr>
                <w:rFonts w:eastAsia="Arial"/>
              </w:rPr>
              <w:t>17</w:t>
            </w:r>
          </w:p>
          <w:p w14:paraId="12428E1A" w14:textId="77777777" w:rsidR="00065C85" w:rsidRDefault="00065C85" w:rsidP="00065C85">
            <w:pPr>
              <w:pStyle w:val="FSMFlietext"/>
              <w:spacing w:line="240" w:lineRule="auto"/>
              <w:jc w:val="left"/>
              <w:rPr>
                <w:rFonts w:eastAsia="Arial"/>
              </w:rPr>
            </w:pPr>
            <w:r>
              <w:rPr>
                <w:rFonts w:eastAsia="Arial"/>
              </w:rPr>
              <w:t>Folie 18</w:t>
            </w:r>
          </w:p>
          <w:p w14:paraId="761D2E1D" w14:textId="77777777" w:rsidR="00065C85" w:rsidRDefault="00065C85" w:rsidP="00065C85">
            <w:pPr>
              <w:pStyle w:val="FSMFlietext"/>
              <w:spacing w:line="240" w:lineRule="auto"/>
              <w:jc w:val="left"/>
              <w:rPr>
                <w:rFonts w:eastAsia="Arial"/>
              </w:rPr>
            </w:pPr>
            <w:r>
              <w:rPr>
                <w:rFonts w:eastAsia="Arial"/>
              </w:rPr>
              <w:t>Folie 19</w:t>
            </w:r>
          </w:p>
          <w:p w14:paraId="398E32EF" w14:textId="77777777" w:rsidR="00065C85" w:rsidRDefault="00065C85" w:rsidP="00065C85">
            <w:pPr>
              <w:pStyle w:val="FSMFlietext"/>
              <w:spacing w:line="240" w:lineRule="auto"/>
              <w:jc w:val="left"/>
              <w:rPr>
                <w:rFonts w:eastAsia="Arial"/>
              </w:rPr>
            </w:pPr>
            <w:r>
              <w:rPr>
                <w:rFonts w:eastAsia="Arial"/>
              </w:rPr>
              <w:t>Folie 20</w:t>
            </w:r>
          </w:p>
          <w:p w14:paraId="437B3756" w14:textId="77777777" w:rsidR="00065C85" w:rsidRDefault="00065C85" w:rsidP="00065C85">
            <w:pPr>
              <w:pStyle w:val="FSMFlietext"/>
              <w:spacing w:line="240" w:lineRule="auto"/>
              <w:jc w:val="left"/>
              <w:rPr>
                <w:rFonts w:eastAsia="Arial"/>
              </w:rPr>
            </w:pPr>
            <w:r>
              <w:rPr>
                <w:rFonts w:eastAsia="Arial"/>
              </w:rPr>
              <w:br/>
            </w:r>
            <w:r>
              <w:rPr>
                <w:rFonts w:eastAsia="Arial"/>
              </w:rPr>
              <w:br/>
            </w:r>
          </w:p>
          <w:p w14:paraId="5CC56CB4" w14:textId="2082581E" w:rsidR="00065C85" w:rsidRDefault="00065C85" w:rsidP="00065C85">
            <w:pPr>
              <w:pStyle w:val="FSMFlietext"/>
              <w:spacing w:line="240" w:lineRule="auto"/>
              <w:jc w:val="left"/>
              <w:rPr>
                <w:rFonts w:eastAsia="Arial"/>
              </w:rPr>
            </w:pPr>
            <w:r>
              <w:rPr>
                <w:rFonts w:eastAsia="Arial"/>
              </w:rPr>
              <w:t>Folie 21</w:t>
            </w:r>
          </w:p>
          <w:p w14:paraId="3EABBC07" w14:textId="160B802A" w:rsidR="00065C85" w:rsidRDefault="00065C85" w:rsidP="00065C85">
            <w:pPr>
              <w:pStyle w:val="FSMFlietext"/>
              <w:spacing w:line="240" w:lineRule="auto"/>
              <w:jc w:val="left"/>
              <w:rPr>
                <w:rFonts w:eastAsia="Arial"/>
              </w:rPr>
            </w:pPr>
            <w:r>
              <w:rPr>
                <w:rFonts w:eastAsia="Arial"/>
              </w:rPr>
              <w:t>Folie 22: Video</w:t>
            </w:r>
          </w:p>
        </w:tc>
      </w:tr>
      <w:tr w:rsidR="00DE09C9" w14:paraId="1ECC26DF" w14:textId="77777777" w:rsidTr="00065C85">
        <w:trPr>
          <w:trHeight w:val="340"/>
        </w:trPr>
        <w:tc>
          <w:tcPr>
            <w:tcW w:w="2268" w:type="dxa"/>
            <w:tcBorders>
              <w:top w:val="single" w:sz="4" w:space="0" w:color="666666" w:themeColor="background1"/>
              <w:bottom w:val="single" w:sz="2" w:space="0" w:color="666666" w:themeColor="background1"/>
            </w:tcBorders>
            <w:shd w:val="clear" w:color="auto" w:fill="F2F2F2" w:themeFill="text2" w:themeFillShade="F2"/>
            <w:vAlign w:val="center"/>
          </w:tcPr>
          <w:p w14:paraId="3EAA30E8" w14:textId="4ACCA5CA" w:rsidR="00402668" w:rsidRPr="00402668" w:rsidRDefault="00402668" w:rsidP="00DE2473">
            <w:pPr>
              <w:pStyle w:val="FSMFlietext"/>
              <w:spacing w:before="0" w:after="0" w:line="240" w:lineRule="auto"/>
              <w:jc w:val="left"/>
              <w:rPr>
                <w:rFonts w:asciiTheme="minorHAnsi" w:eastAsia="Arial" w:hAnsiTheme="minorHAnsi"/>
              </w:rPr>
            </w:pPr>
          </w:p>
        </w:tc>
        <w:tc>
          <w:tcPr>
            <w:tcW w:w="907" w:type="dxa"/>
            <w:tcBorders>
              <w:top w:val="single" w:sz="4" w:space="0" w:color="666666" w:themeColor="background1"/>
              <w:bottom w:val="single" w:sz="2" w:space="0" w:color="666666" w:themeColor="background1"/>
            </w:tcBorders>
            <w:shd w:val="clear" w:color="auto" w:fill="F2F2F2" w:themeFill="text2" w:themeFillShade="F2"/>
            <w:vAlign w:val="center"/>
          </w:tcPr>
          <w:p w14:paraId="222317A3" w14:textId="77777777" w:rsidR="00402668" w:rsidRDefault="00402668" w:rsidP="00DE2473">
            <w:pPr>
              <w:pStyle w:val="FSMFlietext"/>
              <w:spacing w:before="0" w:after="0" w:line="240" w:lineRule="auto"/>
              <w:jc w:val="left"/>
              <w:rPr>
                <w:rFonts w:eastAsia="Arial"/>
              </w:rPr>
            </w:pPr>
          </w:p>
        </w:tc>
        <w:tc>
          <w:tcPr>
            <w:tcW w:w="7200" w:type="dxa"/>
            <w:tcBorders>
              <w:top w:val="single" w:sz="4" w:space="0" w:color="666666" w:themeColor="background1"/>
              <w:bottom w:val="single" w:sz="2" w:space="0" w:color="666666" w:themeColor="background1"/>
            </w:tcBorders>
            <w:shd w:val="clear" w:color="auto" w:fill="F2F2F2" w:themeFill="text2" w:themeFillShade="F2"/>
            <w:vAlign w:val="center"/>
          </w:tcPr>
          <w:p w14:paraId="374E9C83" w14:textId="77777777" w:rsidR="00402668" w:rsidRDefault="00402668" w:rsidP="00DE2473">
            <w:pPr>
              <w:pStyle w:val="FSMFlietext"/>
              <w:spacing w:before="0" w:after="0" w:line="240" w:lineRule="auto"/>
              <w:jc w:val="left"/>
              <w:rPr>
                <w:rFonts w:eastAsia="Arial"/>
                <w:color w:val="000000"/>
              </w:rPr>
            </w:pPr>
            <w:r>
              <w:rPr>
                <w:rFonts w:eastAsia="Arial"/>
              </w:rPr>
              <w:t>Medienerziehung zum Thema Desinformation</w:t>
            </w:r>
          </w:p>
        </w:tc>
        <w:tc>
          <w:tcPr>
            <w:tcW w:w="2296" w:type="dxa"/>
            <w:tcBorders>
              <w:top w:val="single" w:sz="4" w:space="0" w:color="666666" w:themeColor="background1"/>
              <w:bottom w:val="single" w:sz="2" w:space="0" w:color="666666" w:themeColor="background1"/>
            </w:tcBorders>
            <w:shd w:val="clear" w:color="auto" w:fill="F2F2F2" w:themeFill="text2" w:themeFillShade="F2"/>
            <w:vAlign w:val="center"/>
          </w:tcPr>
          <w:p w14:paraId="5DD70E54" w14:textId="77777777" w:rsidR="00402668" w:rsidRDefault="00402668" w:rsidP="00DE2473">
            <w:pPr>
              <w:pStyle w:val="FSMFlietext"/>
              <w:spacing w:before="0" w:after="0" w:line="240" w:lineRule="auto"/>
              <w:jc w:val="left"/>
              <w:rPr>
                <w:rFonts w:eastAsia="Arial"/>
              </w:rPr>
            </w:pPr>
          </w:p>
        </w:tc>
        <w:tc>
          <w:tcPr>
            <w:tcW w:w="1928" w:type="dxa"/>
            <w:tcBorders>
              <w:top w:val="single" w:sz="4" w:space="0" w:color="666666" w:themeColor="background1"/>
              <w:bottom w:val="single" w:sz="2" w:space="0" w:color="666666" w:themeColor="background1"/>
            </w:tcBorders>
            <w:shd w:val="clear" w:color="auto" w:fill="F2F2F2" w:themeFill="text2" w:themeFillShade="F2"/>
            <w:vAlign w:val="center"/>
          </w:tcPr>
          <w:p w14:paraId="1E4D83F6" w14:textId="25A6D02E" w:rsidR="00402668" w:rsidRDefault="00402668" w:rsidP="00DE2473">
            <w:pPr>
              <w:pStyle w:val="FSMFlietext"/>
              <w:spacing w:before="0" w:after="0" w:line="240" w:lineRule="auto"/>
              <w:jc w:val="left"/>
              <w:rPr>
                <w:rFonts w:eastAsia="Arial"/>
              </w:rPr>
            </w:pPr>
            <w:r>
              <w:rPr>
                <w:rFonts w:eastAsia="Arial"/>
              </w:rPr>
              <w:t xml:space="preserve">Folie </w:t>
            </w:r>
            <w:r w:rsidR="00065C85">
              <w:rPr>
                <w:rFonts w:eastAsia="Arial"/>
              </w:rPr>
              <w:t>23</w:t>
            </w:r>
          </w:p>
        </w:tc>
      </w:tr>
      <w:tr w:rsidR="00402668" w14:paraId="13A750DD" w14:textId="77777777" w:rsidTr="00065C85">
        <w:trPr>
          <w:trHeight w:val="567"/>
        </w:trPr>
        <w:tc>
          <w:tcPr>
            <w:tcW w:w="2268" w:type="dxa"/>
            <w:tcBorders>
              <w:top w:val="single" w:sz="2" w:space="0" w:color="666666" w:themeColor="background1"/>
            </w:tcBorders>
          </w:tcPr>
          <w:p w14:paraId="73B5D1EE" w14:textId="563046CE" w:rsidR="00402668" w:rsidRPr="00065C85" w:rsidRDefault="00402668" w:rsidP="000F760E">
            <w:pPr>
              <w:pStyle w:val="FSMFlietext"/>
              <w:spacing w:line="240" w:lineRule="auto"/>
              <w:jc w:val="left"/>
              <w:rPr>
                <w:rFonts w:asciiTheme="minorHAnsi" w:eastAsia="Arial" w:hAnsiTheme="minorHAnsi"/>
              </w:rPr>
            </w:pPr>
            <w:r w:rsidRPr="00402668">
              <w:rPr>
                <w:rFonts w:asciiTheme="minorHAnsi" w:eastAsia="Arial" w:hAnsiTheme="minorHAnsi"/>
              </w:rPr>
              <w:t>Information</w:t>
            </w:r>
          </w:p>
        </w:tc>
        <w:tc>
          <w:tcPr>
            <w:tcW w:w="907" w:type="dxa"/>
            <w:tcBorders>
              <w:top w:val="single" w:sz="2" w:space="0" w:color="666666" w:themeColor="background1"/>
            </w:tcBorders>
          </w:tcPr>
          <w:p w14:paraId="21439CB0" w14:textId="0143C8A5" w:rsidR="00402668" w:rsidRDefault="00065C85" w:rsidP="000F760E">
            <w:pPr>
              <w:pStyle w:val="FSMFlietext"/>
              <w:spacing w:line="240" w:lineRule="auto"/>
              <w:jc w:val="left"/>
              <w:rPr>
                <w:rFonts w:eastAsia="Arial"/>
              </w:rPr>
            </w:pPr>
            <w:r>
              <w:rPr>
                <w:rFonts w:eastAsia="Arial"/>
              </w:rPr>
              <w:t>2</w:t>
            </w:r>
            <w:r w:rsidR="00402668">
              <w:rPr>
                <w:rFonts w:eastAsia="Arial"/>
              </w:rPr>
              <w:t xml:space="preserve"> Min.</w:t>
            </w:r>
          </w:p>
        </w:tc>
        <w:tc>
          <w:tcPr>
            <w:tcW w:w="7200" w:type="dxa"/>
            <w:tcBorders>
              <w:top w:val="single" w:sz="2" w:space="0" w:color="666666" w:themeColor="background1"/>
            </w:tcBorders>
          </w:tcPr>
          <w:p w14:paraId="2E04BA19" w14:textId="669D4866" w:rsidR="00402668" w:rsidRPr="00065C85" w:rsidRDefault="00402668" w:rsidP="00065C85">
            <w:pPr>
              <w:pStyle w:val="FSMFLietextListe"/>
              <w:spacing w:after="120"/>
              <w:rPr>
                <w:color w:val="000000"/>
              </w:rPr>
            </w:pPr>
            <w:r w:rsidRPr="00DE2473">
              <w:t>Familie</w:t>
            </w:r>
          </w:p>
        </w:tc>
        <w:tc>
          <w:tcPr>
            <w:tcW w:w="2296" w:type="dxa"/>
            <w:tcBorders>
              <w:top w:val="single" w:sz="2" w:space="0" w:color="666666" w:themeColor="background1"/>
            </w:tcBorders>
          </w:tcPr>
          <w:p w14:paraId="4A1EA5A1" w14:textId="0E8B2625" w:rsidR="00402668" w:rsidRDefault="00402668" w:rsidP="000F760E">
            <w:pPr>
              <w:pStyle w:val="FSMFlietext"/>
              <w:spacing w:line="240" w:lineRule="auto"/>
              <w:jc w:val="left"/>
              <w:rPr>
                <w:rFonts w:eastAsia="Arial"/>
              </w:rPr>
            </w:pPr>
            <w:r>
              <w:rPr>
                <w:rFonts w:eastAsia="Arial"/>
              </w:rPr>
              <w:t>Input (</w:t>
            </w:r>
            <w:proofErr w:type="spellStart"/>
            <w:r>
              <w:rPr>
                <w:rFonts w:eastAsia="Arial"/>
              </w:rPr>
              <w:t>pptx</w:t>
            </w:r>
            <w:proofErr w:type="spellEnd"/>
            <w:r>
              <w:rPr>
                <w:rFonts w:eastAsia="Arial"/>
              </w:rPr>
              <w:t>)</w:t>
            </w:r>
          </w:p>
        </w:tc>
        <w:tc>
          <w:tcPr>
            <w:tcW w:w="1928" w:type="dxa"/>
            <w:tcBorders>
              <w:top w:val="single" w:sz="2" w:space="0" w:color="666666" w:themeColor="background1"/>
            </w:tcBorders>
          </w:tcPr>
          <w:p w14:paraId="2BFC9330" w14:textId="2169BF5D" w:rsidR="00402668" w:rsidRDefault="00402668" w:rsidP="00065C85">
            <w:pPr>
              <w:pStyle w:val="FSMFlietext"/>
              <w:spacing w:line="240" w:lineRule="auto"/>
              <w:jc w:val="left"/>
              <w:rPr>
                <w:rFonts w:eastAsia="Arial"/>
              </w:rPr>
            </w:pPr>
            <w:r>
              <w:rPr>
                <w:rFonts w:eastAsia="Arial"/>
              </w:rPr>
              <w:t xml:space="preserve">Folie </w:t>
            </w:r>
            <w:r w:rsidR="00065C85">
              <w:rPr>
                <w:rFonts w:eastAsia="Arial"/>
              </w:rPr>
              <w:t>24</w:t>
            </w:r>
            <w:r>
              <w:rPr>
                <w:rFonts w:eastAsia="Arial"/>
              </w:rPr>
              <w:t xml:space="preserve">, Folie </w:t>
            </w:r>
            <w:r w:rsidR="00065C85">
              <w:rPr>
                <w:rFonts w:eastAsia="Arial"/>
              </w:rPr>
              <w:t>25</w:t>
            </w:r>
          </w:p>
        </w:tc>
      </w:tr>
      <w:tr w:rsidR="00DE09C9" w14:paraId="054FF014" w14:textId="77777777" w:rsidTr="00A36614">
        <w:trPr>
          <w:trHeight w:val="340"/>
        </w:trPr>
        <w:tc>
          <w:tcPr>
            <w:tcW w:w="2268" w:type="dxa"/>
            <w:shd w:val="clear" w:color="auto" w:fill="F2F2F2" w:themeFill="text2" w:themeFillShade="F2"/>
            <w:vAlign w:val="center"/>
          </w:tcPr>
          <w:p w14:paraId="14D5D926" w14:textId="77777777" w:rsidR="00402668" w:rsidRPr="00402668" w:rsidRDefault="00402668" w:rsidP="00DE2473">
            <w:pPr>
              <w:pStyle w:val="FSMFlietext"/>
              <w:spacing w:before="0" w:after="0" w:line="240" w:lineRule="auto"/>
              <w:jc w:val="left"/>
              <w:rPr>
                <w:rFonts w:asciiTheme="minorHAnsi" w:eastAsia="Arial" w:hAnsiTheme="minorHAnsi"/>
              </w:rPr>
            </w:pPr>
          </w:p>
        </w:tc>
        <w:tc>
          <w:tcPr>
            <w:tcW w:w="907" w:type="dxa"/>
            <w:shd w:val="clear" w:color="auto" w:fill="F2F2F2" w:themeFill="text2" w:themeFillShade="F2"/>
            <w:vAlign w:val="center"/>
          </w:tcPr>
          <w:p w14:paraId="6AF83662" w14:textId="77777777" w:rsidR="00402668" w:rsidRDefault="00402668" w:rsidP="00DE2473">
            <w:pPr>
              <w:pStyle w:val="FSMFlietext"/>
              <w:spacing w:before="0" w:after="0" w:line="240" w:lineRule="auto"/>
              <w:jc w:val="left"/>
              <w:rPr>
                <w:rFonts w:eastAsia="Arial"/>
              </w:rPr>
            </w:pPr>
          </w:p>
        </w:tc>
        <w:tc>
          <w:tcPr>
            <w:tcW w:w="7200" w:type="dxa"/>
            <w:shd w:val="clear" w:color="auto" w:fill="F2F2F2" w:themeFill="text2" w:themeFillShade="F2"/>
            <w:vAlign w:val="center"/>
          </w:tcPr>
          <w:p w14:paraId="4F4B348D" w14:textId="317CF164" w:rsidR="00402668" w:rsidRDefault="00402668" w:rsidP="00DE2473">
            <w:pPr>
              <w:pStyle w:val="FSMFlietext"/>
              <w:spacing w:before="0" w:after="0" w:line="240" w:lineRule="auto"/>
              <w:jc w:val="left"/>
              <w:rPr>
                <w:rFonts w:eastAsia="Arial"/>
                <w:color w:val="000000"/>
              </w:rPr>
            </w:pPr>
            <w:r>
              <w:rPr>
                <w:rFonts w:eastAsia="Arial"/>
              </w:rPr>
              <w:t>Abschluss</w:t>
            </w:r>
          </w:p>
        </w:tc>
        <w:tc>
          <w:tcPr>
            <w:tcW w:w="2296" w:type="dxa"/>
            <w:shd w:val="clear" w:color="auto" w:fill="F2F2F2" w:themeFill="text2" w:themeFillShade="F2"/>
            <w:vAlign w:val="center"/>
          </w:tcPr>
          <w:p w14:paraId="132BF53E" w14:textId="77777777" w:rsidR="00402668" w:rsidRDefault="00402668" w:rsidP="00DE2473">
            <w:pPr>
              <w:pStyle w:val="FSMFlietext"/>
              <w:spacing w:before="0" w:after="0" w:line="240" w:lineRule="auto"/>
              <w:jc w:val="left"/>
              <w:rPr>
                <w:rFonts w:eastAsia="Arial"/>
              </w:rPr>
            </w:pPr>
          </w:p>
        </w:tc>
        <w:tc>
          <w:tcPr>
            <w:tcW w:w="1928" w:type="dxa"/>
            <w:shd w:val="clear" w:color="auto" w:fill="F2F2F2" w:themeFill="text2" w:themeFillShade="F2"/>
            <w:vAlign w:val="center"/>
          </w:tcPr>
          <w:p w14:paraId="186C1435" w14:textId="77777777" w:rsidR="00402668" w:rsidRDefault="00402668" w:rsidP="00DE2473">
            <w:pPr>
              <w:pStyle w:val="FSMFlietext"/>
              <w:spacing w:before="0" w:after="0" w:line="240" w:lineRule="auto"/>
              <w:jc w:val="left"/>
              <w:rPr>
                <w:rFonts w:eastAsia="Arial"/>
              </w:rPr>
            </w:pPr>
          </w:p>
        </w:tc>
      </w:tr>
      <w:tr w:rsidR="00402668" w14:paraId="4838BA44" w14:textId="77777777" w:rsidTr="00A36614">
        <w:tc>
          <w:tcPr>
            <w:tcW w:w="2268" w:type="dxa"/>
          </w:tcPr>
          <w:p w14:paraId="3F1193EC" w14:textId="77777777" w:rsidR="000F760E" w:rsidRDefault="00402668" w:rsidP="000F760E">
            <w:pPr>
              <w:pStyle w:val="FSMFlietext"/>
              <w:spacing w:line="240" w:lineRule="auto"/>
              <w:jc w:val="left"/>
              <w:rPr>
                <w:rFonts w:asciiTheme="minorHAnsi" w:eastAsia="Arial" w:hAnsiTheme="minorHAnsi"/>
              </w:rPr>
            </w:pPr>
            <w:r w:rsidRPr="00402668">
              <w:rPr>
                <w:rFonts w:asciiTheme="minorHAnsi" w:eastAsia="Arial" w:hAnsiTheme="minorHAnsi"/>
              </w:rPr>
              <w:t>Abschluss</w:t>
            </w:r>
          </w:p>
          <w:p w14:paraId="7CAC077F" w14:textId="77777777" w:rsidR="00DD53B5" w:rsidRDefault="00DD53B5" w:rsidP="000F760E">
            <w:pPr>
              <w:pStyle w:val="FSMFlietext"/>
              <w:spacing w:line="240" w:lineRule="auto"/>
              <w:jc w:val="left"/>
              <w:rPr>
                <w:rFonts w:asciiTheme="minorHAnsi" w:eastAsia="Arial" w:hAnsiTheme="minorHAnsi"/>
                <w:color w:val="49A3C3"/>
              </w:rPr>
            </w:pPr>
          </w:p>
          <w:p w14:paraId="3FAA71BC" w14:textId="08A34562" w:rsidR="00402668" w:rsidRPr="00065C85" w:rsidRDefault="00DD53B5" w:rsidP="000F760E">
            <w:pPr>
              <w:pStyle w:val="FSMFlietext"/>
              <w:spacing w:line="240" w:lineRule="auto"/>
              <w:jc w:val="left"/>
              <w:rPr>
                <w:rFonts w:asciiTheme="minorHAnsi" w:eastAsia="Arial" w:hAnsiTheme="minorHAnsi"/>
              </w:rPr>
            </w:pPr>
            <w:r>
              <w:rPr>
                <w:rFonts w:asciiTheme="minorHAnsi" w:eastAsia="Arial" w:hAnsiTheme="minorHAnsi"/>
                <w:color w:val="49A3C3"/>
              </w:rPr>
              <w:br/>
            </w:r>
            <w:r w:rsidR="00402668" w:rsidRPr="00402668">
              <w:rPr>
                <w:rFonts w:asciiTheme="minorHAnsi" w:eastAsia="Arial" w:hAnsiTheme="minorHAnsi"/>
                <w:color w:val="49A3C3"/>
              </w:rPr>
              <w:t xml:space="preserve">Motivation für zuhause </w:t>
            </w:r>
          </w:p>
        </w:tc>
        <w:tc>
          <w:tcPr>
            <w:tcW w:w="907" w:type="dxa"/>
          </w:tcPr>
          <w:p w14:paraId="08DA098C" w14:textId="37C66117" w:rsidR="00402668" w:rsidRDefault="00065C85" w:rsidP="000F760E">
            <w:pPr>
              <w:pStyle w:val="FSMFlietext"/>
              <w:spacing w:line="240" w:lineRule="auto"/>
              <w:rPr>
                <w:rFonts w:eastAsia="Arial"/>
              </w:rPr>
            </w:pPr>
            <w:r>
              <w:rPr>
                <w:rFonts w:eastAsia="Arial"/>
              </w:rPr>
              <w:t>1</w:t>
            </w:r>
            <w:r w:rsidR="00402668">
              <w:rPr>
                <w:rFonts w:eastAsia="Arial"/>
              </w:rPr>
              <w:t xml:space="preserve"> Min.</w:t>
            </w:r>
          </w:p>
        </w:tc>
        <w:tc>
          <w:tcPr>
            <w:tcW w:w="7200" w:type="dxa"/>
          </w:tcPr>
          <w:p w14:paraId="1C16785A" w14:textId="512B7F07" w:rsidR="00402668" w:rsidRPr="00DE2473" w:rsidRDefault="00402668" w:rsidP="000F760E">
            <w:pPr>
              <w:pStyle w:val="FSMFLietextListe"/>
              <w:spacing w:after="120"/>
            </w:pPr>
            <w:r w:rsidRPr="00DE2473">
              <w:t>Ausblick: Desinformation als Thema in der Klasse/Schule</w:t>
            </w:r>
          </w:p>
          <w:p w14:paraId="0585540B" w14:textId="2DDB6CB4" w:rsidR="00402668" w:rsidRPr="00DE2473" w:rsidRDefault="00402668" w:rsidP="000F760E">
            <w:pPr>
              <w:pStyle w:val="FSMFLietextListe"/>
              <w:spacing w:after="120"/>
            </w:pPr>
            <w:r w:rsidRPr="00DE2473">
              <w:t>Aufforderung zum gegenseitigen Austausch bei aktuellen Anlässen (Hilfestellung)</w:t>
            </w:r>
          </w:p>
          <w:p w14:paraId="37D0C74A" w14:textId="2780EA9A" w:rsidR="00402668" w:rsidRDefault="00402668" w:rsidP="000F760E">
            <w:pPr>
              <w:pStyle w:val="FSMFLietextListe"/>
              <w:spacing w:after="120"/>
              <w:rPr>
                <w:color w:val="49A3C3"/>
              </w:rPr>
            </w:pPr>
            <w:r>
              <w:rPr>
                <w:color w:val="49A3C3"/>
              </w:rPr>
              <w:t>ggf. Hinweis auf Linkliste, weiterführendes Materia</w:t>
            </w:r>
            <w:r w:rsidR="00DE2473">
              <w:rPr>
                <w:color w:val="49A3C3"/>
              </w:rPr>
              <w:t>l</w:t>
            </w:r>
          </w:p>
        </w:tc>
        <w:tc>
          <w:tcPr>
            <w:tcW w:w="2296" w:type="dxa"/>
          </w:tcPr>
          <w:p w14:paraId="781231D0" w14:textId="77777777" w:rsidR="00065C85" w:rsidRDefault="00402668" w:rsidP="00065C85">
            <w:pPr>
              <w:pStyle w:val="FSMFlietext"/>
              <w:spacing w:line="240" w:lineRule="auto"/>
              <w:rPr>
                <w:rFonts w:eastAsia="Arial"/>
              </w:rPr>
            </w:pPr>
            <w:r>
              <w:rPr>
                <w:rFonts w:eastAsia="Arial"/>
              </w:rPr>
              <w:t>Input (</w:t>
            </w:r>
            <w:proofErr w:type="spellStart"/>
            <w:r>
              <w:rPr>
                <w:rFonts w:eastAsia="Arial"/>
              </w:rPr>
              <w:t>pptx</w:t>
            </w:r>
            <w:proofErr w:type="spellEnd"/>
            <w:r>
              <w:rPr>
                <w:rFonts w:eastAsia="Arial"/>
              </w:rPr>
              <w:t>)</w:t>
            </w:r>
          </w:p>
          <w:p w14:paraId="2AD38844" w14:textId="0ED0B73C" w:rsidR="00402668" w:rsidRDefault="00402668" w:rsidP="00065C85">
            <w:pPr>
              <w:pStyle w:val="FSMFlietext"/>
              <w:spacing w:line="240" w:lineRule="auto"/>
              <w:rPr>
                <w:rFonts w:eastAsia="Arial"/>
                <w:color w:val="49A3C3"/>
              </w:rPr>
            </w:pPr>
            <w:r>
              <w:rPr>
                <w:rFonts w:eastAsia="Arial"/>
              </w:rPr>
              <w:t>Input (</w:t>
            </w:r>
            <w:proofErr w:type="spellStart"/>
            <w:r>
              <w:rPr>
                <w:rFonts w:eastAsia="Arial"/>
              </w:rPr>
              <w:t>pptx</w:t>
            </w:r>
            <w:proofErr w:type="spellEnd"/>
            <w:r>
              <w:rPr>
                <w:rFonts w:eastAsia="Arial"/>
              </w:rPr>
              <w:t>)</w:t>
            </w:r>
          </w:p>
        </w:tc>
        <w:tc>
          <w:tcPr>
            <w:tcW w:w="1928" w:type="dxa"/>
          </w:tcPr>
          <w:p w14:paraId="43B978C1" w14:textId="77777777" w:rsidR="00065C85" w:rsidRDefault="00402668" w:rsidP="00065C85">
            <w:pPr>
              <w:pStyle w:val="FSMFlietext"/>
              <w:spacing w:line="240" w:lineRule="auto"/>
              <w:jc w:val="left"/>
              <w:rPr>
                <w:rFonts w:eastAsia="Arial"/>
              </w:rPr>
            </w:pPr>
            <w:r>
              <w:rPr>
                <w:rFonts w:eastAsia="Arial"/>
              </w:rPr>
              <w:t xml:space="preserve">Folie </w:t>
            </w:r>
            <w:r w:rsidR="00065C85">
              <w:rPr>
                <w:rFonts w:eastAsia="Arial"/>
              </w:rPr>
              <w:t>26</w:t>
            </w:r>
          </w:p>
          <w:p w14:paraId="2F5E1AD9" w14:textId="28CC6132" w:rsidR="00402668" w:rsidRDefault="00402668" w:rsidP="00065C85">
            <w:pPr>
              <w:pStyle w:val="FSMFlietext"/>
              <w:spacing w:line="240" w:lineRule="auto"/>
              <w:jc w:val="left"/>
              <w:rPr>
                <w:rFonts w:eastAsia="Arial"/>
              </w:rPr>
            </w:pPr>
            <w:r>
              <w:rPr>
                <w:rFonts w:eastAsia="Arial"/>
              </w:rPr>
              <w:t xml:space="preserve">Folie </w:t>
            </w:r>
            <w:r w:rsidR="00065C85">
              <w:rPr>
                <w:rFonts w:eastAsia="Arial"/>
              </w:rPr>
              <w:t>27</w:t>
            </w:r>
            <w:r>
              <w:rPr>
                <w:rFonts w:eastAsia="Arial"/>
              </w:rPr>
              <w:t>: Vielen Dank!</w:t>
            </w:r>
          </w:p>
        </w:tc>
      </w:tr>
    </w:tbl>
    <w:p w14:paraId="55F20255" w14:textId="30E2EAF8" w:rsidR="005E675B" w:rsidRDefault="005E675B" w:rsidP="00402668">
      <w:pPr>
        <w:pStyle w:val="FSMFlietext"/>
        <w:spacing w:line="240" w:lineRule="auto"/>
      </w:pPr>
    </w:p>
    <w:p w14:paraId="0C5CE86A" w14:textId="287643D7" w:rsidR="005E675B" w:rsidRDefault="005E675B">
      <w:pPr>
        <w:spacing w:after="160" w:line="259" w:lineRule="auto"/>
        <w:rPr>
          <w:rFonts w:ascii="Roboto" w:eastAsia="Times New Roman" w:hAnsi="Roboto" w:cs="Arial"/>
          <w:color w:val="666666" w:themeColor="background1"/>
          <w:sz w:val="20"/>
          <w:szCs w:val="20"/>
        </w:rPr>
      </w:pPr>
      <w:bookmarkStart w:id="0" w:name="_GoBack"/>
      <w:bookmarkEnd w:id="0"/>
    </w:p>
    <w:p w14:paraId="4DF7A788" w14:textId="76862906" w:rsidR="00FC09E0" w:rsidRPr="00402668" w:rsidRDefault="007368FE" w:rsidP="00402668">
      <w:pPr>
        <w:pStyle w:val="FSMFlietext"/>
        <w:spacing w:line="240" w:lineRule="auto"/>
      </w:pPr>
      <w:r>
        <w:rPr>
          <w:rFonts w:ascii="Times New Roman" w:eastAsiaTheme="minorHAnsi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3E0D38D" wp14:editId="3320922E">
                <wp:simplePos x="0" y="0"/>
                <wp:positionH relativeFrom="column">
                  <wp:posOffset>1905</wp:posOffset>
                </wp:positionH>
                <wp:positionV relativeFrom="paragraph">
                  <wp:posOffset>3279775</wp:posOffset>
                </wp:positionV>
                <wp:extent cx="9259570" cy="2409190"/>
                <wp:effectExtent l="0" t="0" r="0" b="0"/>
                <wp:wrapNone/>
                <wp:docPr id="15" name="Gruppieren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59570" cy="2409190"/>
                          <a:chOff x="0" y="0"/>
                          <a:chExt cx="9259570" cy="2409190"/>
                        </a:xfrm>
                      </wpg:grpSpPr>
                      <wpg:grpSp>
                        <wpg:cNvPr id="32" name="Gruppieren 32"/>
                        <wpg:cNvGrpSpPr/>
                        <wpg:grpSpPr>
                          <a:xfrm>
                            <a:off x="0" y="0"/>
                            <a:ext cx="9259570" cy="2279479"/>
                            <a:chOff x="0" y="0"/>
                            <a:chExt cx="9259570" cy="2279479"/>
                          </a:xfrm>
                        </wpg:grpSpPr>
                        <wpg:grpSp>
                          <wpg:cNvPr id="43" name="Gruppieren 43"/>
                          <wpg:cNvGrpSpPr/>
                          <wpg:grpSpPr>
                            <a:xfrm>
                              <a:off x="4637903" y="1606379"/>
                              <a:ext cx="1280795" cy="410433"/>
                              <a:chOff x="4637903" y="1606379"/>
                              <a:chExt cx="1280795" cy="410433"/>
                            </a:xfrm>
                          </wpg:grpSpPr>
                          <pic:pic xmlns:pic="http://schemas.openxmlformats.org/drawingml/2006/picture">
                            <pic:nvPicPr>
                              <pic:cNvPr id="77" name="Grafik 77">
                                <a:extLst/>
                              </pic:cNvPr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8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4654378" y="1804087"/>
                                <a:ext cx="880110" cy="21272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78" name="Rechteck 78">
                              <a:extLst/>
                            </wps:cNvPr>
                            <wps:cNvSpPr/>
                            <wps:spPr>
                              <a:xfrm>
                                <a:off x="4637903" y="1606379"/>
                                <a:ext cx="1280795" cy="1790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AC75A85" w14:textId="77777777" w:rsidR="007368FE" w:rsidRDefault="007368FE" w:rsidP="007368FE">
                                  <w:pPr>
                                    <w:pStyle w:val="FSMFooterberschrift"/>
                                  </w:pPr>
                                  <w:r>
                                    <w:t xml:space="preserve">In Zusammenarbeit mit: </w:t>
                                  </w:r>
                                </w:p>
                              </w:txbxContent>
                            </wps:txbx>
                            <wps:bodyPr rot="0" spcFirstLastPara="0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57" name="Gruppieren 57"/>
                          <wpg:cNvGrpSpPr/>
                          <wpg:grpSpPr>
                            <a:xfrm>
                              <a:off x="6652129" y="1606379"/>
                              <a:ext cx="2152106" cy="673100"/>
                              <a:chOff x="6652295" y="1606379"/>
                              <a:chExt cx="2152768" cy="674131"/>
                            </a:xfrm>
                          </wpg:grpSpPr>
                          <pic:pic xmlns:pic="http://schemas.openxmlformats.org/drawingml/2006/picture">
                            <pic:nvPicPr>
                              <pic:cNvPr id="75" name="Grafik 75">
                                <a:extLst/>
                              </pic:cNvPr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9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6652295" y="1799815"/>
                                <a:ext cx="726806" cy="48069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76" name="Rechteck 76">
                              <a:extLst/>
                            </wps:cNvPr>
                            <wps:cNvSpPr/>
                            <wps:spPr>
                              <a:xfrm>
                                <a:off x="6666625" y="1606379"/>
                                <a:ext cx="2138438" cy="18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CE88A90" w14:textId="77777777" w:rsidR="007368FE" w:rsidRDefault="007368FE" w:rsidP="007368FE">
                                  <w:pPr>
                                    <w:pStyle w:val="FSMFooterberschrift"/>
                                  </w:pPr>
                                  <w:r>
                                    <w:t>Mit finanzieller Unterstützung von:</w:t>
                                  </w:r>
                                </w:p>
                              </w:txbxContent>
                            </wps:txbx>
                            <wps:bodyPr rot="0" spcFirstLastPara="0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58" name="Gruppieren 58"/>
                          <wpg:cNvGrpSpPr/>
                          <wpg:grpSpPr>
                            <a:xfrm>
                              <a:off x="0" y="626075"/>
                              <a:ext cx="9222770" cy="1037481"/>
                              <a:chOff x="0" y="626075"/>
                              <a:chExt cx="9222770" cy="1037481"/>
                            </a:xfrm>
                          </wpg:grpSpPr>
                          <wps:wsp>
                            <wps:cNvPr id="68" name="Rechteck 68">
                              <a:extLst/>
                            </wps:cNvPr>
                            <wps:cNvSpPr/>
                            <wps:spPr>
                              <a:xfrm>
                                <a:off x="0" y="626076"/>
                                <a:ext cx="1011106" cy="59233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018A609" w14:textId="77777777" w:rsidR="007368FE" w:rsidRDefault="007368FE" w:rsidP="007368FE">
                                  <w:pPr>
                                    <w:pStyle w:val="FSMFooterberschrift"/>
                                  </w:pPr>
                                  <w:r>
                                    <w:t>Stand:</w:t>
                                  </w:r>
                                </w:p>
                                <w:p w14:paraId="1CA65414" w14:textId="77777777" w:rsidR="007368FE" w:rsidRDefault="007368FE" w:rsidP="007368FE">
                                  <w:pPr>
                                    <w:pStyle w:val="FSMFlietext"/>
                                  </w:pPr>
                                  <w:r>
                                    <w:t>Juni 2022</w:t>
                                  </w:r>
                                </w:p>
                              </w:txbxContent>
                            </wps:txbx>
                            <wps:bodyPr rot="0" spcFirstLastPara="0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69" name="Gruppieren 69"/>
                            <wpg:cNvGrpSpPr/>
                            <wpg:grpSpPr>
                              <a:xfrm>
                                <a:off x="1161535" y="626075"/>
                                <a:ext cx="8061235" cy="1037481"/>
                                <a:chOff x="1161535" y="626075"/>
                                <a:chExt cx="8061235" cy="1037481"/>
                              </a:xfrm>
                            </wpg:grpSpPr>
                            <wpg:grpSp>
                              <wpg:cNvPr id="70" name="Gruppieren 70"/>
                              <wpg:cNvGrpSpPr/>
                              <wpg:grpSpPr>
                                <a:xfrm>
                                  <a:off x="1161535" y="626075"/>
                                  <a:ext cx="8061235" cy="740409"/>
                                  <a:chOff x="1161535" y="626076"/>
                                  <a:chExt cx="8062141" cy="741160"/>
                                </a:xfrm>
                              </wpg:grpSpPr>
                              <wps:wsp>
                                <wps:cNvPr id="72" name="Rechteck 72">
                                  <a:extLst/>
                                </wps:cNvPr>
                                <wps:cNvSpPr/>
                                <wps:spPr>
                                  <a:xfrm>
                                    <a:off x="1161535" y="626076"/>
                                    <a:ext cx="2302136" cy="59245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33F44E92" w14:textId="77777777" w:rsidR="007368FE" w:rsidRDefault="007368FE" w:rsidP="007368FE">
                                      <w:pPr>
                                        <w:pStyle w:val="FSMFooterberschrift"/>
                                      </w:pPr>
                                      <w:r>
                                        <w:t>Lizenz:</w:t>
                                      </w:r>
                                    </w:p>
                                    <w:p w14:paraId="3E76FF92" w14:textId="77777777" w:rsidR="007368FE" w:rsidRDefault="007368FE" w:rsidP="007368FE">
                                      <w:pPr>
                                        <w:pStyle w:val="FSMFlietext"/>
                                      </w:pPr>
                                      <w:r>
                                        <w:t>CC BY-SA 4.0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73" name="Grafik 73">
                                    <a:extLst>
                                      <a:ext uri="{FF2B5EF4-FFF2-40B4-BE49-F238E27FC236}">
                                        <a16:creationId xmlns:a16="http://schemas.microsoft.com/office/drawing/2014/main" id="{903C1660-7DBF-416A-B31C-21C6474CAC62}"/>
                                      </a:ext>
                                    </a:extLst>
                                  </pic:cNvPr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0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1174737" y="1066246"/>
                                    <a:ext cx="860220" cy="30099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wps:wsp>
                                <wps:cNvPr id="74" name="Rechteck 74">
                                  <a:extLst/>
                                </wps:cNvPr>
                                <wps:cNvSpPr/>
                                <wps:spPr>
                                  <a:xfrm>
                                    <a:off x="6666331" y="628727"/>
                                    <a:ext cx="2557345" cy="59245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76375748" w14:textId="77777777" w:rsidR="007368FE" w:rsidRDefault="007368FE" w:rsidP="007368FE">
                                      <w:pPr>
                                        <w:pStyle w:val="FSMFooterberschrift"/>
                                      </w:pPr>
                                      <w:r>
                                        <w:t>Redaktion:</w:t>
                                      </w:r>
                                    </w:p>
                                    <w:p w14:paraId="441C5DCA" w14:textId="77777777" w:rsidR="007368FE" w:rsidRDefault="007368FE" w:rsidP="007368FE">
                                      <w:pPr>
                                        <w:pStyle w:val="FSMFlietext"/>
                                        <w:jc w:val="left"/>
                                        <w:rPr>
                                          <w:lang w:val="en-GB"/>
                                        </w:rPr>
                                      </w:pPr>
                                      <w:r>
                                        <w:rPr>
                                          <w:lang w:val="en-GB"/>
                                        </w:rPr>
                                        <w:t xml:space="preserve">Astrid </w:t>
                                      </w:r>
                                      <w:proofErr w:type="spellStart"/>
                                      <w:r>
                                        <w:rPr>
                                          <w:lang w:val="en-GB"/>
                                        </w:rPr>
                                        <w:t>Dinges</w:t>
                                      </w:r>
                                      <w:proofErr w:type="spellEnd"/>
                                      <w:r>
                                        <w:rPr>
                                          <w:lang w:val="en-GB"/>
                                        </w:rPr>
                                        <w:t>, Uta Voigt</w:t>
                                      </w:r>
                                      <w:r>
                                        <w:rPr>
                                          <w:lang w:val="en-GB"/>
                                        </w:rPr>
                                        <w:br/>
                                        <w:t>music media park e. V.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71" name="Rechteck 71">
                                <a:extLst/>
                              </wps:cNvPr>
                              <wps:cNvSpPr/>
                              <wps:spPr>
                                <a:xfrm>
                                  <a:off x="4637903" y="626076"/>
                                  <a:ext cx="1974764" cy="10374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0F46F94F" w14:textId="77777777" w:rsidR="007368FE" w:rsidRDefault="007368FE" w:rsidP="007368FE">
                                    <w:pPr>
                                      <w:pStyle w:val="FSMFooterberschrift"/>
                                    </w:pPr>
                                    <w:r>
                                      <w:t>Alle Materialien unter:</w:t>
                                    </w:r>
                                  </w:p>
                                  <w:p w14:paraId="30D706E5" w14:textId="77777777" w:rsidR="007368FE" w:rsidRPr="00C746B7" w:rsidRDefault="00DD53B5" w:rsidP="007368FE">
                                    <w:pPr>
                                      <w:rPr>
                                        <w:rStyle w:val="Hyperlink"/>
                                        <w:color w:val="49A4C1" w:themeColor="accent1"/>
                                      </w:rPr>
                                    </w:pPr>
                                    <w:hyperlink r:id="rId11" w:history="1">
                                      <w:r w:rsidR="007368FE" w:rsidRPr="00C746B7">
                                        <w:rPr>
                                          <w:rStyle w:val="Hyperlink"/>
                                          <w:rFonts w:asciiTheme="minorHAnsi" w:hAnsiTheme="minorHAnsi"/>
                                          <w:color w:val="49A4C1" w:themeColor="accent1"/>
                                          <w:sz w:val="20"/>
                                          <w:szCs w:val="20"/>
                                        </w:rPr>
                                        <w:t>www.weitklick.de</w:t>
                                      </w:r>
                                    </w:hyperlink>
                                    <w:r w:rsidR="007368FE" w:rsidRPr="00C746B7">
                                      <w:rPr>
                                        <w:rStyle w:val="Hyperlink"/>
                                        <w:color w:val="49A4C1" w:themeColor="accent1"/>
                                      </w:rPr>
                                      <w:t xml:space="preserve"> </w:t>
                                    </w:r>
                                  </w:p>
                                  <w:p w14:paraId="443045B3" w14:textId="77777777" w:rsidR="007368FE" w:rsidRDefault="00DD53B5" w:rsidP="007368FE">
                                    <w:pPr>
                                      <w:rPr>
                                        <w:color w:val="666666" w:themeColor="background1"/>
                                        <w:szCs w:val="16"/>
                                      </w:rPr>
                                    </w:pPr>
                                    <w:hyperlink r:id="rId12" w:history="1">
                                      <w:r w:rsidR="007368FE" w:rsidRPr="00C746B7">
                                        <w:rPr>
                                          <w:rStyle w:val="Hyperlink"/>
                                          <w:rFonts w:asciiTheme="minorHAnsi" w:hAnsiTheme="minorHAnsi"/>
                                          <w:color w:val="49A4C1" w:themeColor="accent1"/>
                                          <w:sz w:val="20"/>
                                          <w:szCs w:val="20"/>
                                        </w:rPr>
                                        <w:t>www.medien-in-die-schule.de</w:t>
                                      </w:r>
                                    </w:hyperlink>
                                  </w:p>
                                </w:txbxContent>
                              </wps:txbx>
                              <wps:bodyPr rot="0" spcFirstLastPara="0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wps:wsp>
                          <wps:cNvPr id="59" name="Textfeld 43"/>
                          <wps:cNvSpPr txBox="1"/>
                          <wps:spPr>
                            <a:xfrm>
                              <a:off x="0" y="0"/>
                              <a:ext cx="9259570" cy="52387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AEEBAF3" w14:textId="77777777" w:rsidR="007368FE" w:rsidRDefault="007368FE" w:rsidP="007368FE">
                                <w:pPr>
                                  <w:pStyle w:val="FSMFlietext"/>
                                  <w:jc w:val="left"/>
                                </w:pPr>
                                <w:r>
                                  <w:t xml:space="preserve">Die Materialien „Mit Fakten gegen Fakes“ werden herausgegeben von der Freiwilligen Selbstkontrolle Multimedia-Diensteanbieter (FSM e.V.) und entstanden in Zusammenarbeit mit Dr. Birte </w:t>
                                </w:r>
                                <w:proofErr w:type="spellStart"/>
                                <w:r>
                                  <w:t>Güting</w:t>
                                </w:r>
                                <w:proofErr w:type="spellEnd"/>
                                <w:r>
                                  <w:t xml:space="preserve"> (Bezirksregierung Arnsberg), Jessica Euler (AKJS Brandenburg) und Verena Ketter (Hochschule Esslingen).</w:t>
                                </w:r>
                              </w:p>
                            </w:txbxContent>
                          </wps:txbx>
                          <wps:bodyPr rot="0" spcFirstLastPara="0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60" name="Gruppieren 60"/>
                          <wpg:cNvGrpSpPr/>
                          <wpg:grpSpPr>
                            <a:xfrm>
                              <a:off x="0" y="1606379"/>
                              <a:ext cx="756285" cy="572907"/>
                              <a:chOff x="0" y="1606379"/>
                              <a:chExt cx="756285" cy="572907"/>
                            </a:xfrm>
                          </wpg:grpSpPr>
                          <wps:wsp>
                            <wps:cNvPr id="66" name="Rechteck 66">
                              <a:extLst/>
                            </wps:cNvPr>
                            <wps:cNvSpPr/>
                            <wps:spPr>
                              <a:xfrm>
                                <a:off x="0" y="1606379"/>
                                <a:ext cx="756285" cy="1930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386A45E" w14:textId="77777777" w:rsidR="007368FE" w:rsidRDefault="007368FE" w:rsidP="007368FE">
                                  <w:pPr>
                                    <w:pStyle w:val="FSMFooterberschrift"/>
                                  </w:pPr>
                                  <w:r>
                                    <w:t>Ein Projekt der:</w:t>
                                  </w:r>
                                </w:p>
                              </w:txbxContent>
                            </wps:txbx>
                            <wps:bodyPr rot="0" spcFirstLastPara="0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67" name="Grafik 67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3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6476" y="1845276"/>
                                <a:ext cx="594360" cy="33401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wpg:grpSp>
                          <wpg:cNvPr id="61" name="Gruppieren 61"/>
                          <wpg:cNvGrpSpPr/>
                          <wpg:grpSpPr>
                            <a:xfrm>
                              <a:off x="1161535" y="1606374"/>
                              <a:ext cx="3008629" cy="652143"/>
                              <a:chOff x="1161535" y="1606379"/>
                              <a:chExt cx="3009111" cy="652282"/>
                            </a:xfrm>
                          </wpg:grpSpPr>
                          <wps:wsp>
                            <wps:cNvPr id="62" name="Rechteck 62">
                              <a:extLst/>
                            </wps:cNvPr>
                            <wps:cNvSpPr/>
                            <wps:spPr>
                              <a:xfrm>
                                <a:off x="1161535" y="1606379"/>
                                <a:ext cx="1811655" cy="1930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F5C6471" w14:textId="77777777" w:rsidR="007368FE" w:rsidRDefault="007368FE" w:rsidP="007368FE">
                                  <w:pPr>
                                    <w:pStyle w:val="FSMFooterberschrift"/>
                                  </w:pPr>
                                  <w:r>
                                    <w:t xml:space="preserve">Mit den Medienbildungsprojekten: </w:t>
                                  </w:r>
                                </w:p>
                              </w:txbxContent>
                            </wps:txbx>
                            <wps:bodyPr rot="0" spcFirstLastPara="0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63" name="Grafik 6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4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169773" y="1845276"/>
                                <a:ext cx="530860" cy="41338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64" name="Grafik 64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5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746422" y="1705233"/>
                                <a:ext cx="970280" cy="54800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65" name="Grafik 65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6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2759676" y="1845276"/>
                                <a:ext cx="1410970" cy="17970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</wpg:grpSp>
                      <pic:pic xmlns:pic="http://schemas.openxmlformats.org/drawingml/2006/picture">
                        <pic:nvPicPr>
                          <pic:cNvPr id="38" name="Grafik 3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/>
                          <a:srcRect t="32565"/>
                          <a:stretch/>
                        </pic:blipFill>
                        <pic:spPr bwMode="auto">
                          <a:xfrm>
                            <a:off x="4541520" y="2103120"/>
                            <a:ext cx="1001395" cy="3060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13E0D38D" id="Gruppieren 15" o:spid="_x0000_s1026" style="position:absolute;left:0;text-align:left;margin-left:.15pt;margin-top:258.25pt;width:729.1pt;height:189.7pt;z-index:251659264" coordsize="92595,24091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">
                <v:group id="Gruppieren 32" o:spid="_x0000_s1027" style="position:absolute;width:92595;height:22794" coordsize="92595,22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qWW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fAb/X8IPkJsnAAAA//8DAFBLAQItABQABgAIAAAAIQDb4fbL7gAAAIUBAAATAAAAAAAAAAAA&#10;AAAAAAAAAABbQ29udGVudF9UeXBlc10ueG1sUEsBAi0AFAAGAAgAAAAhAFr0LFu/AAAAFQEAAAsA&#10;AAAAAAAAAAAAAAAAHwEAAF9yZWxzLy5yZWxzUEsBAi0AFAAGAAgAAAAhADkWpZbEAAAA2wAAAA8A&#10;AAAAAAAAAAAAAAAABwIAAGRycy9kb3ducmV2LnhtbFBLBQYAAAAAAwADALcAAAD4AgAAAAA=&#10;">
                  <v:group id="Gruppieren 43" o:spid="_x0000_s1028" style="position:absolute;left:46379;top:16063;width:12807;height:4105" coordorigin="46379,16063" coordsize="12807,4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HNw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TMbw9yX8ALn8BQAA//8DAFBLAQItABQABgAIAAAAIQDb4fbL7gAAAIUBAAATAAAAAAAAAAAA&#10;AAAAAAAAAABbQ29udGVudF9UeXBlc10ueG1sUEsBAi0AFAAGAAgAAAAhAFr0LFu/AAAAFQEAAAsA&#10;AAAAAAAAAAAAAAAAHwEAAF9yZWxzLy5yZWxzUEsBAi0AFAAGAAgAAAAhAA5cc3DEAAAA2wAAAA8A&#10;AAAAAAAAAAAAAAAABwIAAGRycy9kb3ducmV2LnhtbFBLBQYAAAAAAwADALcAAAD4AgAAAAA=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Grafik 77" o:spid="_x0000_s1029" type="#_x0000_t75" style="position:absolute;left:46543;top:18040;width:8801;height:2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">
                      <v:imagedata r:id="rId18" o:title=""/>
                    </v:shape>
                    <v:rect id="Rechteck 78" o:spid="_x0000_s1030" style="position:absolute;left:46379;top:16063;width:12807;height:17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" filled="f" stroked="f" strokeweight="1pt">
                      <v:textbox inset="0,0,0,0">
                        <w:txbxContent>
                          <w:p w14:paraId="7AC75A85" w14:textId="77777777" w:rsidR="007368FE" w:rsidRDefault="007368FE" w:rsidP="007368FE">
                            <w:pPr>
                              <w:pStyle w:val="FSMFooterberschrift"/>
                            </w:pPr>
                            <w:r>
                              <w:t xml:space="preserve">In Zusammenarbeit mit: </w:t>
                            </w:r>
                          </w:p>
                        </w:txbxContent>
                      </v:textbox>
                    </v:rect>
                  </v:group>
                  <v:group id="Gruppieren 57" o:spid="_x0000_s1031" style="position:absolute;left:66521;top:16063;width:21521;height:6731" coordorigin="66522,16063" coordsize="21527,67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">
                    <v:shape id="Grafik 75" o:spid="_x0000_s1032" type="#_x0000_t75" style="position:absolute;left:66522;top:17998;width:7269;height:48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">
                      <v:imagedata r:id="rId19" o:title=""/>
                    </v:shape>
                    <v:rect id="Rechteck 76" o:spid="_x0000_s1033" style="position:absolute;left:66666;top:16063;width:21384;height:1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" filled="f" stroked="f" strokeweight="1pt">
                      <v:textbox inset="0,0,0,0">
                        <w:txbxContent>
                          <w:p w14:paraId="4CE88A90" w14:textId="77777777" w:rsidR="007368FE" w:rsidRDefault="007368FE" w:rsidP="007368FE">
                            <w:pPr>
                              <w:pStyle w:val="FSMFooterberschrift"/>
                            </w:pPr>
                            <w:r>
                              <w:t>Mit finanzieller Unterstützung von:</w:t>
                            </w:r>
                          </w:p>
                        </w:txbxContent>
                      </v:textbox>
                    </v:rect>
                  </v:group>
                  <v:group id="Gruppieren 58" o:spid="_x0000_s1034" style="position:absolute;top:6260;width:92227;height:10375" coordorigin=",6260" coordsize="92227,10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Xfc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zA2fAk/QKa/AAAA//8DAFBLAQItABQABgAIAAAAIQDb4fbL7gAAAIUBAAATAAAAAAAAAAAAAAAA&#10;AAAAAABbQ29udGVudF9UeXBlc10ueG1sUEsBAi0AFAAGAAgAAAAhAFr0LFu/AAAAFQEAAAsAAAAA&#10;AAAAAAAAAAAAHwEAAF9yZWxzLy5yZWxzUEsBAi0AFAAGAAgAAAAhAIUhd9zBAAAA2wAAAA8AAAAA&#10;AAAAAAAAAAAABwIAAGRycy9kb3ducmV2LnhtbFBLBQYAAAAAAwADALcAAAD1AgAAAAA=&#10;">
                    <v:rect id="Rechteck 68" o:spid="_x0000_s1035" style="position:absolute;top:6260;width:10111;height:59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" filled="f" stroked="f" strokeweight="1pt">
                      <v:textbox inset="0,0,0,0">
                        <w:txbxContent>
                          <w:p w14:paraId="1018A609" w14:textId="77777777" w:rsidR="007368FE" w:rsidRDefault="007368FE" w:rsidP="007368FE">
                            <w:pPr>
                              <w:pStyle w:val="FSMFooterberschrift"/>
                            </w:pPr>
                            <w:r>
                              <w:t>Stand:</w:t>
                            </w:r>
                          </w:p>
                          <w:p w14:paraId="1CA65414" w14:textId="77777777" w:rsidR="007368FE" w:rsidRDefault="007368FE" w:rsidP="007368FE">
                            <w:pPr>
                              <w:pStyle w:val="FSMFlietext"/>
                            </w:pPr>
                            <w:r>
                              <w:t>Juni 2022</w:t>
                            </w:r>
                          </w:p>
                        </w:txbxContent>
                      </v:textbox>
                    </v:rect>
                    <v:group id="Gruppieren 69" o:spid="_x0000_s1036" style="position:absolute;left:11615;top:6260;width:80612;height:10375" coordorigin="11615,6260" coordsize="80612,10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Rj6xQAAANs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">
                      <v:group id="Gruppieren 70" o:spid="_x0000_s1037" style="position:absolute;left:11615;top:6260;width:80612;height:7404" coordorigin="11615,6260" coordsize="80621,74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">
                        <v:rect id="Rechteck 72" o:spid="_x0000_s1038" style="position:absolute;left:11615;top:6260;width:23021;height:59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" filled="f" stroked="f" strokeweight="1pt">
                          <v:textbox inset="0,0,0,0">
                            <w:txbxContent>
                              <w:p w14:paraId="33F44E92" w14:textId="77777777" w:rsidR="007368FE" w:rsidRDefault="007368FE" w:rsidP="007368FE">
                                <w:pPr>
                                  <w:pStyle w:val="FSMFooterberschrift"/>
                                </w:pPr>
                                <w:r>
                                  <w:t>Lizenz:</w:t>
                                </w:r>
                              </w:p>
                              <w:p w14:paraId="3E76FF92" w14:textId="77777777" w:rsidR="007368FE" w:rsidRDefault="007368FE" w:rsidP="007368FE">
                                <w:pPr>
                                  <w:pStyle w:val="FSMFlietext"/>
                                </w:pPr>
                                <w:r>
                                  <w:t>CC BY-SA 4.0</w:t>
                                </w:r>
                              </w:p>
                            </w:txbxContent>
                          </v:textbox>
                        </v:rect>
                        <v:shape id="Grafik 73" o:spid="_x0000_s1039" type="#_x0000_t75" style="position:absolute;left:11747;top:10662;width:8602;height:30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">
                          <v:imagedata r:id="rId20" o:title=""/>
                        </v:shape>
                        <v:rect id="Rechteck 74" o:spid="_x0000_s1040" style="position:absolute;left:66663;top:6287;width:25573;height:59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" filled="f" stroked="f" strokeweight="1pt">
                          <v:textbox inset="0,0,0,0">
                            <w:txbxContent>
                              <w:p w14:paraId="76375748" w14:textId="77777777" w:rsidR="007368FE" w:rsidRDefault="007368FE" w:rsidP="007368FE">
                                <w:pPr>
                                  <w:pStyle w:val="FSMFooterberschrift"/>
                                </w:pPr>
                                <w:r>
                                  <w:t>Redaktion:</w:t>
                                </w:r>
                              </w:p>
                              <w:p w14:paraId="441C5DCA" w14:textId="77777777" w:rsidR="007368FE" w:rsidRDefault="007368FE" w:rsidP="007368FE">
                                <w:pPr>
                                  <w:pStyle w:val="FSMFlietext"/>
                                  <w:jc w:val="left"/>
                                  <w:rPr>
                                    <w:lang w:val="en-GB"/>
                                  </w:rPr>
                                </w:pPr>
                                <w:r>
                                  <w:rPr>
                                    <w:lang w:val="en-GB"/>
                                  </w:rPr>
                                  <w:t xml:space="preserve">Astrid </w:t>
                                </w:r>
                                <w:proofErr w:type="spellStart"/>
                                <w:r>
                                  <w:rPr>
                                    <w:lang w:val="en-GB"/>
                                  </w:rPr>
                                  <w:t>Dinges</w:t>
                                </w:r>
                                <w:proofErr w:type="spellEnd"/>
                                <w:r>
                                  <w:rPr>
                                    <w:lang w:val="en-GB"/>
                                  </w:rPr>
                                  <w:t>, Uta Voigt</w:t>
                                </w:r>
                                <w:r>
                                  <w:rPr>
                                    <w:lang w:val="en-GB"/>
                                  </w:rPr>
                                  <w:br/>
                                  <w:t>music media park e. V.</w:t>
                                </w:r>
                              </w:p>
                            </w:txbxContent>
                          </v:textbox>
                        </v:rect>
                      </v:group>
                      <v:rect id="Rechteck 71" o:spid="_x0000_s1041" style="position:absolute;left:46379;top:6260;width:19747;height:10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" filled="f" stroked="f" strokeweight="1pt">
                        <v:textbox inset="0,0,0,0">
                          <w:txbxContent>
                            <w:p w14:paraId="0F46F94F" w14:textId="77777777" w:rsidR="007368FE" w:rsidRDefault="007368FE" w:rsidP="007368FE">
                              <w:pPr>
                                <w:pStyle w:val="FSMFooterberschrift"/>
                              </w:pPr>
                              <w:r>
                                <w:t>Alle Materialien unter:</w:t>
                              </w:r>
                            </w:p>
                            <w:p w14:paraId="30D706E5" w14:textId="77777777" w:rsidR="007368FE" w:rsidRPr="00C746B7" w:rsidRDefault="007368FE" w:rsidP="007368FE">
                              <w:pPr>
                                <w:rPr>
                                  <w:rStyle w:val="Hyperlink"/>
                                  <w:color w:val="49A4C1" w:themeColor="accent1"/>
                                </w:rPr>
                              </w:pPr>
                              <w:hyperlink r:id="rId21" w:history="1">
                                <w:r w:rsidRPr="00C746B7">
                                  <w:rPr>
                                    <w:rStyle w:val="Hyperlink"/>
                                    <w:rFonts w:asciiTheme="minorHAnsi" w:hAnsiTheme="minorHAnsi"/>
                                    <w:color w:val="49A4C1" w:themeColor="accent1"/>
                                    <w:sz w:val="20"/>
                                    <w:szCs w:val="20"/>
                                  </w:rPr>
                                  <w:t>www.weitklick.de</w:t>
                                </w:r>
                              </w:hyperlink>
                              <w:r w:rsidRPr="00C746B7">
                                <w:rPr>
                                  <w:rStyle w:val="Hyperlink"/>
                                  <w:color w:val="49A4C1" w:themeColor="accent1"/>
                                </w:rPr>
                                <w:t xml:space="preserve"> </w:t>
                              </w:r>
                            </w:p>
                            <w:p w14:paraId="443045B3" w14:textId="77777777" w:rsidR="007368FE" w:rsidRDefault="007368FE" w:rsidP="007368FE">
                              <w:pPr>
                                <w:rPr>
                                  <w:color w:val="666666" w:themeColor="background1"/>
                                  <w:szCs w:val="16"/>
                                </w:rPr>
                              </w:pPr>
                              <w:hyperlink r:id="rId22" w:history="1">
                                <w:r w:rsidRPr="00C746B7">
                                  <w:rPr>
                                    <w:rStyle w:val="Hyperlink"/>
                                    <w:rFonts w:asciiTheme="minorHAnsi" w:hAnsiTheme="minorHAnsi"/>
                                    <w:color w:val="49A4C1" w:themeColor="accent1"/>
                                    <w:sz w:val="20"/>
                                    <w:szCs w:val="20"/>
                                  </w:rPr>
                                  <w:t>www.medien-in-die-schule.de</w:t>
                                </w:r>
                              </w:hyperlink>
                            </w:p>
                          </w:txbxContent>
                        </v:textbox>
                      </v:rect>
                    </v:group>
                  </v:group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feld 43" o:spid="_x0000_s1042" type="#_x0000_t202" style="position:absolute;width:92595;height:5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" filled="f" stroked="f" strokeweight=".5pt">
                    <v:textbox inset="0,0,0,0">
                      <w:txbxContent>
                        <w:p w14:paraId="0AEEBAF3" w14:textId="77777777" w:rsidR="007368FE" w:rsidRDefault="007368FE" w:rsidP="007368FE">
                          <w:pPr>
                            <w:pStyle w:val="FSMFlietext"/>
                            <w:jc w:val="left"/>
                          </w:pPr>
                          <w:r>
                            <w:t xml:space="preserve">Die Materialien „Mit Fakten gegen Fakes“ werden herausgegeben von der Freiwilligen Selbstkontrolle Multimedia-Diensteanbieter (FSM e.V.) und entstanden in Zusammenarbeit mit Dr. Birte </w:t>
                          </w:r>
                          <w:proofErr w:type="spellStart"/>
                          <w:r>
                            <w:t>Güting</w:t>
                          </w:r>
                          <w:proofErr w:type="spellEnd"/>
                          <w:r>
                            <w:t xml:space="preserve"> (Bezirksregierung Arnsberg), Jessica Euler (AKJS Brandenburg) und Verena Ketter (Hochschule Esslingen).</w:t>
                          </w:r>
                        </w:p>
                      </w:txbxContent>
                    </v:textbox>
                  </v:shape>
                  <v:group id="Gruppieren 60" o:spid="_x0000_s1043" style="position:absolute;top:16063;width:7562;height:5729" coordorigin=",16063" coordsize="7562,5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">
                    <v:rect id="Rechteck 66" o:spid="_x0000_s1044" style="position:absolute;top:16063;width:7562;height:19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" filled="f" stroked="f" strokeweight="1pt">
                      <v:textbox inset="0,0,0,0">
                        <w:txbxContent>
                          <w:p w14:paraId="0386A45E" w14:textId="77777777" w:rsidR="007368FE" w:rsidRDefault="007368FE" w:rsidP="007368FE">
                            <w:pPr>
                              <w:pStyle w:val="FSMFooterberschrift"/>
                            </w:pPr>
                            <w:r>
                              <w:t>Ein Projekt der:</w:t>
                            </w:r>
                          </w:p>
                        </w:txbxContent>
                      </v:textbox>
                    </v:rect>
                    <v:shape id="Grafik 67" o:spid="_x0000_s1045" type="#_x0000_t75" style="position:absolute;left:164;top:18452;width:5944;height:3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">
                      <v:imagedata r:id="rId23" o:title=""/>
                    </v:shape>
                  </v:group>
                  <v:group id="Gruppieren 61" o:spid="_x0000_s1046" style="position:absolute;left:11615;top:16063;width:30086;height:6522" coordorigin="11615,16063" coordsize="30091,65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">
                    <v:rect id="Rechteck 62" o:spid="_x0000_s1047" style="position:absolute;left:11615;top:16063;width:18116;height:19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" filled="f" stroked="f" strokeweight="1pt">
                      <v:textbox inset="0,0,0,0">
                        <w:txbxContent>
                          <w:p w14:paraId="5F5C6471" w14:textId="77777777" w:rsidR="007368FE" w:rsidRDefault="007368FE" w:rsidP="007368FE">
                            <w:pPr>
                              <w:pStyle w:val="FSMFooterberschrift"/>
                            </w:pPr>
                            <w:r>
                              <w:t xml:space="preserve">Mit den Medienbildungsprojekten: </w:t>
                            </w:r>
                          </w:p>
                        </w:txbxContent>
                      </v:textbox>
                    </v:rect>
                    <v:shape id="Grafik 63" o:spid="_x0000_s1048" type="#_x0000_t75" style="position:absolute;left:11697;top:18452;width:5309;height:4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">
                      <v:imagedata r:id="rId24" o:title=""/>
                    </v:shape>
                    <v:shape id="Grafik 64" o:spid="_x0000_s1049" type="#_x0000_t75" style="position:absolute;left:17464;top:17052;width:9703;height:54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">
                      <v:imagedata r:id="rId25" o:title=""/>
                    </v:shape>
                    <v:shape id="Grafik 65" o:spid="_x0000_s1050" type="#_x0000_t75" style="position:absolute;left:27596;top:18452;width:14110;height:17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">
                      <v:imagedata r:id="rId26" o:title=""/>
                    </v:shape>
                  </v:group>
                </v:group>
                <v:shape id="Grafik 38" o:spid="_x0000_s1051" type="#_x0000_t75" style="position:absolute;left:45415;top:21031;width:10014;height:30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">
                  <v:imagedata r:id="rId27" o:title="" croptop="21342f"/>
                </v:shape>
              </v:group>
            </w:pict>
          </mc:Fallback>
        </mc:AlternateContent>
      </w:r>
    </w:p>
    <w:sectPr w:rsidR="00FC09E0" w:rsidRPr="00402668" w:rsidSect="00831B5A">
      <w:headerReference w:type="default" r:id="rId28"/>
      <w:footerReference w:type="default" r:id="rId29"/>
      <w:pgSz w:w="16838" w:h="11906" w:orient="landscape"/>
      <w:pgMar w:top="1985" w:right="1134" w:bottom="567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19F5B13" w14:textId="77777777" w:rsidR="00C532D3" w:rsidRDefault="00C532D3" w:rsidP="00866F16">
      <w:r>
        <w:separator/>
      </w:r>
    </w:p>
  </w:endnote>
  <w:endnote w:type="continuationSeparator" w:id="0">
    <w:p w14:paraId="684B2887" w14:textId="77777777" w:rsidR="00C532D3" w:rsidRDefault="00C532D3" w:rsidP="00866F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  <w:embedRegular r:id="rId1" w:fontKey="{429566D6-2F40-475E-8D6B-4D136C8FCA47}"/>
    <w:embedBold r:id="rId2" w:fontKey="{783728E3-24F5-43C1-A065-E21F735BE8B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986EC125-99A7-403D-BC91-CF9CA3547559}"/>
    <w:embedBold r:id="rId4" w:fontKey="{0583BA3C-6A30-47D4-B2F9-3929817292C1}"/>
  </w:font>
  <w:font w:name="Roboto Light">
    <w:charset w:val="00"/>
    <w:family w:val="auto"/>
    <w:pitch w:val="variable"/>
    <w:sig w:usb0="E0000AFF" w:usb1="5000217F" w:usb2="00000021" w:usb3="00000000" w:csb0="0000019F" w:csb1="00000000"/>
    <w:embedRegular r:id="rId5" w:fontKey="{575D1EF7-A9C9-47BB-92C3-D842083332F5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9E94005D-14CC-473B-BB7E-B070830DD05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BF75BC5" w14:textId="77777777" w:rsidR="00CC06A4" w:rsidRDefault="00CC06A4">
    <w:pPr>
      <w:pStyle w:val="Fuzeile"/>
    </w:pPr>
  </w:p>
  <w:p w14:paraId="2B885EF9" w14:textId="77777777" w:rsidR="00CC06A4" w:rsidRDefault="00FC09E0">
    <w:pPr>
      <w:pStyle w:val="Fuzeile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0949F725" wp14:editId="759AF7DF">
              <wp:simplePos x="0" y="0"/>
              <wp:positionH relativeFrom="margin">
                <wp:posOffset>8637342</wp:posOffset>
              </wp:positionH>
              <wp:positionV relativeFrom="paragraph">
                <wp:posOffset>117475</wp:posOffset>
              </wp:positionV>
              <wp:extent cx="629920" cy="503555"/>
              <wp:effectExtent l="0" t="0" r="0" b="0"/>
              <wp:wrapNone/>
              <wp:docPr id="3" name="Rechteck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29920" cy="503555"/>
                      </a:xfrm>
                      <a:custGeom>
                        <a:avLst/>
                        <a:gdLst>
                          <a:gd name="connsiteX0" fmla="*/ 0 w 629920"/>
                          <a:gd name="connsiteY0" fmla="*/ 0 h 503555"/>
                          <a:gd name="connsiteX1" fmla="*/ 629920 w 629920"/>
                          <a:gd name="connsiteY1" fmla="*/ 0 h 503555"/>
                          <a:gd name="connsiteX2" fmla="*/ 629920 w 629920"/>
                          <a:gd name="connsiteY2" fmla="*/ 503555 h 503555"/>
                          <a:gd name="connsiteX3" fmla="*/ 0 w 629920"/>
                          <a:gd name="connsiteY3" fmla="*/ 503555 h 503555"/>
                          <a:gd name="connsiteX4" fmla="*/ 0 w 629920"/>
                          <a:gd name="connsiteY4" fmla="*/ 0 h 503555"/>
                          <a:gd name="connsiteX0" fmla="*/ 0 w 629920"/>
                          <a:gd name="connsiteY0" fmla="*/ 0 h 503555"/>
                          <a:gd name="connsiteX1" fmla="*/ 629920 w 629920"/>
                          <a:gd name="connsiteY1" fmla="*/ 0 h 503555"/>
                          <a:gd name="connsiteX2" fmla="*/ 629920 w 629920"/>
                          <a:gd name="connsiteY2" fmla="*/ 503555 h 503555"/>
                          <a:gd name="connsiteX3" fmla="*/ 86995 w 629920"/>
                          <a:gd name="connsiteY3" fmla="*/ 503555 h 503555"/>
                          <a:gd name="connsiteX4" fmla="*/ 0 w 629920"/>
                          <a:gd name="connsiteY4" fmla="*/ 0 h 503555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</a:cxnLst>
                        <a:rect l="l" t="t" r="r" b="b"/>
                        <a:pathLst>
                          <a:path w="629920" h="503555">
                            <a:moveTo>
                              <a:pt x="0" y="0"/>
                            </a:moveTo>
                            <a:lnTo>
                              <a:pt x="629920" y="0"/>
                            </a:lnTo>
                            <a:lnTo>
                              <a:pt x="629920" y="503555"/>
                            </a:lnTo>
                            <a:lnTo>
                              <a:pt x="86995" y="503555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tx2">
                          <a:lumMod val="95000"/>
                        </a:schemeClr>
                      </a:solidFill>
                      <a:ln w="3175"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1DAC680" w14:textId="3A6E2A25" w:rsidR="00FC09E0" w:rsidRPr="00FC09E0" w:rsidRDefault="00FC09E0" w:rsidP="00FC09E0">
                          <w:pPr>
                            <w:jc w:val="center"/>
                            <w:rPr>
                              <w:color w:val="666666" w:themeColor="background1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FC09E0">
                            <w:rPr>
                              <w:color w:val="666666" w:themeColor="background1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fldChar w:fldCharType="begin"/>
                          </w:r>
                          <w:r w:rsidRPr="00FC09E0">
                            <w:rPr>
                              <w:color w:val="666666" w:themeColor="background1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instrText>PAGE   \* MERGEFORMAT</w:instrText>
                          </w:r>
                          <w:r w:rsidRPr="00FC09E0">
                            <w:rPr>
                              <w:color w:val="666666" w:themeColor="background1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fldChar w:fldCharType="separate"/>
                          </w:r>
                          <w:r w:rsidR="00DD53B5">
                            <w:rPr>
                              <w:noProof/>
                              <w:color w:val="666666" w:themeColor="background1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3</w:t>
                          </w:r>
                          <w:r w:rsidRPr="00FC09E0">
                            <w:rPr>
                              <w:color w:val="666666" w:themeColor="background1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949F725" id="Rechteck 3" o:spid="_x0000_s1053" style="position:absolute;margin-left:680.1pt;margin-top:9.25pt;width:49.6pt;height:39.65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629920,50355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" adj="-11796480,,5400" path="m,l629920,r,503555l86995,503555,,xe" fillcolor="#f2f2f2 [3055]" stroked="f" strokeweight=".25pt">
              <v:stroke joinstyle="miter"/>
              <v:formulas/>
              <v:path arrowok="t" o:connecttype="custom" o:connectlocs="0,0;629920,0;629920,503555;86995,503555;0,0" o:connectangles="0,0,0,0,0" textboxrect="0,0,629920,503555"/>
              <v:textbox>
                <w:txbxContent>
                  <w:p w14:paraId="61DAC680" w14:textId="3A6E2A25" w:rsidR="00FC09E0" w:rsidRPr="00FC09E0" w:rsidRDefault="00FC09E0" w:rsidP="00FC09E0">
                    <w:pPr>
                      <w:jc w:val="center"/>
                      <w:rPr>
                        <w:color w:val="666666" w:themeColor="background1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 w:rsidRPr="00FC09E0">
                      <w:rPr>
                        <w:color w:val="666666" w:themeColor="background1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fldChar w:fldCharType="begin"/>
                    </w:r>
                    <w:r w:rsidRPr="00FC09E0">
                      <w:rPr>
                        <w:color w:val="666666" w:themeColor="background1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instrText>PAGE   \* MERGEFORMAT</w:instrText>
                    </w:r>
                    <w:r w:rsidRPr="00FC09E0">
                      <w:rPr>
                        <w:color w:val="666666" w:themeColor="background1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fldChar w:fldCharType="separate"/>
                    </w:r>
                    <w:r w:rsidR="00DD53B5">
                      <w:rPr>
                        <w:noProof/>
                        <w:color w:val="666666" w:themeColor="background1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3</w:t>
                    </w:r>
                    <w:r w:rsidRPr="00FC09E0">
                      <w:rPr>
                        <w:color w:val="666666" w:themeColor="background1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FC09E0"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AEB9F0F" w14:textId="77777777" w:rsidR="00C532D3" w:rsidRDefault="00C532D3" w:rsidP="00866F16">
      <w:r>
        <w:separator/>
      </w:r>
    </w:p>
  </w:footnote>
  <w:footnote w:type="continuationSeparator" w:id="0">
    <w:p w14:paraId="491F4D00" w14:textId="77777777" w:rsidR="00C532D3" w:rsidRDefault="00C532D3" w:rsidP="00866F1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79BB7AE" w14:textId="77777777" w:rsidR="00866F16" w:rsidRDefault="00E11C3B">
    <w:r w:rsidRPr="00E11C3B">
      <w:rPr>
        <w:noProof/>
      </w:rPr>
      <mc:AlternateContent>
        <mc:Choice Requires="wps">
          <w:drawing>
            <wp:anchor distT="0" distB="0" distL="114300" distR="114300" simplePos="0" relativeHeight="251657215" behindDoc="0" locked="0" layoutInCell="1" allowOverlap="1" wp14:anchorId="061230D2" wp14:editId="02E794F4">
              <wp:simplePos x="0" y="0"/>
              <wp:positionH relativeFrom="column">
                <wp:posOffset>-902335</wp:posOffset>
              </wp:positionH>
              <wp:positionV relativeFrom="paragraph">
                <wp:posOffset>-170180</wp:posOffset>
              </wp:positionV>
              <wp:extent cx="10163176" cy="827405"/>
              <wp:effectExtent l="0" t="0" r="9525" b="0"/>
              <wp:wrapNone/>
              <wp:docPr id="13" name="Freihandform: Form 12">
                <a:extLst xmlns:a="http://schemas.openxmlformats.org/drawingml/2006/main">
                  <a:ext uri="{FF2B5EF4-FFF2-40B4-BE49-F238E27FC236}">
                    <a16:creationId xmlns:a16="http://schemas.microsoft.com/office/drawing/2014/main" id="{7E9EF641-73FF-4888-B587-9D0B24AD7EAD}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0163176" cy="827405"/>
                      </a:xfrm>
                      <a:custGeom>
                        <a:avLst/>
                        <a:gdLst>
                          <a:gd name="connsiteX0" fmla="*/ 0 w 10163176"/>
                          <a:gd name="connsiteY0" fmla="*/ 0 h 827405"/>
                          <a:gd name="connsiteX1" fmla="*/ 3020928 w 10163176"/>
                          <a:gd name="connsiteY1" fmla="*/ 0 h 827405"/>
                          <a:gd name="connsiteX2" fmla="*/ 3171396 w 10163176"/>
                          <a:gd name="connsiteY2" fmla="*/ 0 h 827405"/>
                          <a:gd name="connsiteX3" fmla="*/ 10081534 w 10163176"/>
                          <a:gd name="connsiteY3" fmla="*/ 0 h 827405"/>
                          <a:gd name="connsiteX4" fmla="*/ 10163176 w 10163176"/>
                          <a:gd name="connsiteY4" fmla="*/ 827405 h 827405"/>
                          <a:gd name="connsiteX5" fmla="*/ 3021273 w 10163176"/>
                          <a:gd name="connsiteY5" fmla="*/ 827405 h 827405"/>
                          <a:gd name="connsiteX6" fmla="*/ 3021272 w 10163176"/>
                          <a:gd name="connsiteY6" fmla="*/ 826810 h 827405"/>
                          <a:gd name="connsiteX7" fmla="*/ 0 w 10163176"/>
                          <a:gd name="connsiteY7" fmla="*/ 826810 h 827405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  <a:cxn ang="0">
                            <a:pos x="connsiteX6" y="connsiteY6"/>
                          </a:cxn>
                          <a:cxn ang="0">
                            <a:pos x="connsiteX7" y="connsiteY7"/>
                          </a:cxn>
                        </a:cxnLst>
                        <a:rect l="l" t="t" r="r" b="b"/>
                        <a:pathLst>
                          <a:path w="10163176" h="827405">
                            <a:moveTo>
                              <a:pt x="0" y="0"/>
                            </a:moveTo>
                            <a:lnTo>
                              <a:pt x="3020928" y="0"/>
                            </a:lnTo>
                            <a:lnTo>
                              <a:pt x="3171396" y="0"/>
                            </a:lnTo>
                            <a:lnTo>
                              <a:pt x="10081534" y="0"/>
                            </a:lnTo>
                            <a:lnTo>
                              <a:pt x="10163176" y="827405"/>
                            </a:lnTo>
                            <a:lnTo>
                              <a:pt x="3021273" y="827405"/>
                            </a:lnTo>
                            <a:lnTo>
                              <a:pt x="3021272" y="826810"/>
                            </a:lnTo>
                            <a:lnTo>
                              <a:pt x="0" y="826810"/>
                            </a:lnTo>
                            <a:close/>
                          </a:path>
                        </a:pathLst>
                      </a:custGeom>
                      <a:solidFill>
                        <a:schemeClr val="accent1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14:paraId="69DF7789" w14:textId="77777777" w:rsidR="00E11C3B" w:rsidRPr="00E11C3B" w:rsidRDefault="00E11C3B" w:rsidP="00E11C3B">
                          <w:pPr>
                            <w:pStyle w:val="FSMKopfzeile"/>
                            <w:rPr>
                              <w:color w:val="49A4C1" w:themeColor="accent1"/>
                            </w:rPr>
                          </w:pPr>
                          <w:r w:rsidRPr="00E11C3B">
                            <w:t>Mit Fakten gegen Fakes</w:t>
                          </w:r>
                        </w:p>
                        <w:p w14:paraId="3CF9C392" w14:textId="77777777" w:rsidR="00E11C3B" w:rsidRDefault="00E11C3B" w:rsidP="00E11C3B">
                          <w:pPr>
                            <w:pStyle w:val="FSMKopfzeileSubline"/>
                          </w:pPr>
                          <w:r w:rsidRPr="00E11C3B">
                            <w:t>Elternabend</w:t>
                          </w:r>
                        </w:p>
                      </w:txbxContent>
                    </wps:txbx>
                    <wps:bodyPr rot="0" spcFirstLastPara="0" vert="horz" wrap="square" lIns="90000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 w14:anchorId="061230D2" id="Freihandform: Form 12" o:spid="_x0000_s1052" style="position:absolute;margin-left:-71.05pt;margin-top:-13.4pt;width:800.25pt;height:65.15pt;z-index:25165721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0163176,82740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" adj="-11796480,,5400" path="m,l3020928,r150468,l10081534,r81642,827405l3021273,827405r-1,-595l,826810,,xe" fillcolor="#49a4c1 [3204]" stroked="f" strokeweight="1pt">
              <v:stroke joinstyle="miter"/>
              <v:formulas/>
              <v:path arrowok="t" o:connecttype="custom" o:connectlocs="0,0;3020928,0;3171396,0;10081534,0;10163176,827405;3021273,827405;3021272,826810;0,826810" o:connectangles="0,0,0,0,0,0,0,0" textboxrect="0,0,10163176,827405"/>
              <v:textbox inset="25mm">
                <w:txbxContent>
                  <w:p w14:paraId="69DF7789" w14:textId="77777777" w:rsidR="00E11C3B" w:rsidRPr="00E11C3B" w:rsidRDefault="00E11C3B" w:rsidP="00E11C3B">
                    <w:pPr>
                      <w:pStyle w:val="FSMKopfzeile"/>
                      <w:rPr>
                        <w:color w:val="49A4C1" w:themeColor="accent1"/>
                      </w:rPr>
                    </w:pPr>
                    <w:r w:rsidRPr="00E11C3B">
                      <w:t>Mit Fakten gegen Fakes</w:t>
                    </w:r>
                  </w:p>
                  <w:p w14:paraId="3CF9C392" w14:textId="77777777" w:rsidR="00E11C3B" w:rsidRDefault="00E11C3B" w:rsidP="00E11C3B">
                    <w:pPr>
                      <w:pStyle w:val="FSMKopfzeileSubline"/>
                    </w:pPr>
                    <w:r w:rsidRPr="00E11C3B">
                      <w:t>Elternabend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562D3B"/>
    <w:multiLevelType w:val="multilevel"/>
    <w:tmpl w:val="F7C26F4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CDE5D96"/>
    <w:multiLevelType w:val="multilevel"/>
    <w:tmpl w:val="09B0F36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0EF1578D"/>
    <w:multiLevelType w:val="multilevel"/>
    <w:tmpl w:val="E5C41BD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15006369"/>
    <w:multiLevelType w:val="multilevel"/>
    <w:tmpl w:val="1C2E6BF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19AE5C8B"/>
    <w:multiLevelType w:val="multilevel"/>
    <w:tmpl w:val="2BBC38C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1C690E41"/>
    <w:multiLevelType w:val="hybridMultilevel"/>
    <w:tmpl w:val="E676C87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A6B7AB7"/>
    <w:multiLevelType w:val="multilevel"/>
    <w:tmpl w:val="0010CE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357F14D2"/>
    <w:multiLevelType w:val="multilevel"/>
    <w:tmpl w:val="DD12B25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395B22DF"/>
    <w:multiLevelType w:val="multilevel"/>
    <w:tmpl w:val="0CE87DF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39C86D16"/>
    <w:multiLevelType w:val="multilevel"/>
    <w:tmpl w:val="6B7CDA4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3E952DD6"/>
    <w:multiLevelType w:val="multilevel"/>
    <w:tmpl w:val="35E4FDF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43A0034E"/>
    <w:multiLevelType w:val="multilevel"/>
    <w:tmpl w:val="0D8E488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4A6435C6"/>
    <w:multiLevelType w:val="multilevel"/>
    <w:tmpl w:val="44A265D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535C3A7C"/>
    <w:multiLevelType w:val="multilevel"/>
    <w:tmpl w:val="C2DAB93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4" w15:restartNumberingAfterBreak="0">
    <w:nsid w:val="537B4A94"/>
    <w:multiLevelType w:val="multilevel"/>
    <w:tmpl w:val="8DDA69F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55E5707B"/>
    <w:multiLevelType w:val="multilevel"/>
    <w:tmpl w:val="C7A6C27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5C752BE1"/>
    <w:multiLevelType w:val="hybridMultilevel"/>
    <w:tmpl w:val="BD52928A"/>
    <w:lvl w:ilvl="0" w:tplc="463841E6">
      <w:start w:val="8741"/>
      <w:numFmt w:val="bullet"/>
      <w:pStyle w:val="Inhaltsverzeichnis2Ebene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1A82BFB"/>
    <w:multiLevelType w:val="hybridMultilevel"/>
    <w:tmpl w:val="DAF6B84A"/>
    <w:lvl w:ilvl="0" w:tplc="17C8BBFA">
      <w:numFmt w:val="bullet"/>
      <w:lvlText w:val="-"/>
      <w:lvlJc w:val="left"/>
      <w:pPr>
        <w:ind w:left="720" w:hanging="360"/>
      </w:pPr>
      <w:rPr>
        <w:rFonts w:ascii="Roboto" w:eastAsia="Arial" w:hAnsi="Roboto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6C15123"/>
    <w:multiLevelType w:val="multilevel"/>
    <w:tmpl w:val="F88492B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13"/>
  </w:num>
  <w:num w:numId="2">
    <w:abstractNumId w:val="3"/>
  </w:num>
  <w:num w:numId="3">
    <w:abstractNumId w:val="8"/>
  </w:num>
  <w:num w:numId="4">
    <w:abstractNumId w:val="11"/>
  </w:num>
  <w:num w:numId="5">
    <w:abstractNumId w:val="1"/>
  </w:num>
  <w:num w:numId="6">
    <w:abstractNumId w:val="15"/>
  </w:num>
  <w:num w:numId="7">
    <w:abstractNumId w:val="6"/>
  </w:num>
  <w:num w:numId="8">
    <w:abstractNumId w:val="2"/>
  </w:num>
  <w:num w:numId="9">
    <w:abstractNumId w:val="12"/>
  </w:num>
  <w:num w:numId="10">
    <w:abstractNumId w:val="4"/>
  </w:num>
  <w:num w:numId="11">
    <w:abstractNumId w:val="14"/>
  </w:num>
  <w:num w:numId="12">
    <w:abstractNumId w:val="10"/>
  </w:num>
  <w:num w:numId="13">
    <w:abstractNumId w:val="7"/>
  </w:num>
  <w:num w:numId="14">
    <w:abstractNumId w:val="18"/>
  </w:num>
  <w:num w:numId="15">
    <w:abstractNumId w:val="0"/>
  </w:num>
  <w:num w:numId="16">
    <w:abstractNumId w:val="9"/>
  </w:num>
  <w:num w:numId="17">
    <w:abstractNumId w:val="5"/>
  </w:num>
  <w:num w:numId="18">
    <w:abstractNumId w:val="16"/>
  </w:num>
  <w:num w:numId="19">
    <w:abstractNumId w:val="17"/>
  </w:num>
  <w:num w:numId="20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embedTrueTypeFonts/>
  <w:proofState w:spelling="clean" w:grammar="clean"/>
  <w:attachedTemplate r:id="rId1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2668"/>
    <w:rsid w:val="0004574A"/>
    <w:rsid w:val="00050263"/>
    <w:rsid w:val="00065C85"/>
    <w:rsid w:val="0006632F"/>
    <w:rsid w:val="000734F5"/>
    <w:rsid w:val="000D2B1C"/>
    <w:rsid w:val="000F760E"/>
    <w:rsid w:val="001540C8"/>
    <w:rsid w:val="00171E0B"/>
    <w:rsid w:val="002957EC"/>
    <w:rsid w:val="002A66A6"/>
    <w:rsid w:val="002D3E95"/>
    <w:rsid w:val="002E4951"/>
    <w:rsid w:val="00311290"/>
    <w:rsid w:val="003359E9"/>
    <w:rsid w:val="00382446"/>
    <w:rsid w:val="003F5F02"/>
    <w:rsid w:val="003F7C97"/>
    <w:rsid w:val="00402668"/>
    <w:rsid w:val="004659D2"/>
    <w:rsid w:val="004A408A"/>
    <w:rsid w:val="004B26F6"/>
    <w:rsid w:val="004C2290"/>
    <w:rsid w:val="004D0435"/>
    <w:rsid w:val="00554DA2"/>
    <w:rsid w:val="005762DD"/>
    <w:rsid w:val="005C0B67"/>
    <w:rsid w:val="005C1867"/>
    <w:rsid w:val="005D00B9"/>
    <w:rsid w:val="005E675B"/>
    <w:rsid w:val="00692F9C"/>
    <w:rsid w:val="006B713A"/>
    <w:rsid w:val="007368FE"/>
    <w:rsid w:val="00831B5A"/>
    <w:rsid w:val="00837B37"/>
    <w:rsid w:val="00854E67"/>
    <w:rsid w:val="00866F16"/>
    <w:rsid w:val="008A0B7D"/>
    <w:rsid w:val="008C4224"/>
    <w:rsid w:val="00936198"/>
    <w:rsid w:val="009832D2"/>
    <w:rsid w:val="009C26AA"/>
    <w:rsid w:val="00A10AA1"/>
    <w:rsid w:val="00A16197"/>
    <w:rsid w:val="00A36614"/>
    <w:rsid w:val="00A41229"/>
    <w:rsid w:val="00A8611B"/>
    <w:rsid w:val="00AA0060"/>
    <w:rsid w:val="00AE3FC4"/>
    <w:rsid w:val="00B529B6"/>
    <w:rsid w:val="00B55968"/>
    <w:rsid w:val="00B93B2C"/>
    <w:rsid w:val="00C532D3"/>
    <w:rsid w:val="00C746B7"/>
    <w:rsid w:val="00CA0B08"/>
    <w:rsid w:val="00CC06A4"/>
    <w:rsid w:val="00D317EA"/>
    <w:rsid w:val="00D45E76"/>
    <w:rsid w:val="00D52061"/>
    <w:rsid w:val="00DA4BCB"/>
    <w:rsid w:val="00DD53B5"/>
    <w:rsid w:val="00DE09C9"/>
    <w:rsid w:val="00DE2473"/>
    <w:rsid w:val="00E11C3B"/>
    <w:rsid w:val="00E37197"/>
    <w:rsid w:val="00E5105B"/>
    <w:rsid w:val="00E73CC4"/>
    <w:rsid w:val="00E84A0C"/>
    <w:rsid w:val="00EB49F1"/>
    <w:rsid w:val="00EB54CC"/>
    <w:rsid w:val="00F31BE4"/>
    <w:rsid w:val="00FC09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109B1CF3"/>
  <w14:defaultImageDpi w14:val="32767"/>
  <w15:chartTrackingRefBased/>
  <w15:docId w15:val="{C38BE47A-E03F-4D54-8856-2BCCBD3B48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402668"/>
    <w:pPr>
      <w:spacing w:after="0" w:line="240" w:lineRule="auto"/>
    </w:pPr>
    <w:rPr>
      <w:rFonts w:ascii="Calibri" w:eastAsia="Calibri" w:hAnsi="Calibri" w:cs="Calibri"/>
      <w:sz w:val="24"/>
      <w:szCs w:val="24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FSMFlietext">
    <w:name w:val="FSM Fließtext"/>
    <w:basedOn w:val="Standard"/>
    <w:uiPriority w:val="99"/>
    <w:qFormat/>
    <w:rsid w:val="00402668"/>
    <w:pPr>
      <w:spacing w:before="120" w:after="120" w:line="288" w:lineRule="auto"/>
      <w:jc w:val="both"/>
    </w:pPr>
    <w:rPr>
      <w:rFonts w:ascii="Roboto" w:eastAsia="Times New Roman" w:hAnsi="Roboto" w:cs="Arial"/>
      <w:color w:val="666666" w:themeColor="background1"/>
      <w:sz w:val="20"/>
      <w:szCs w:val="20"/>
    </w:rPr>
  </w:style>
  <w:style w:type="paragraph" w:styleId="Fuzeile">
    <w:name w:val="footer"/>
    <w:basedOn w:val="Standard"/>
    <w:link w:val="FuzeileZchn"/>
    <w:uiPriority w:val="99"/>
    <w:unhideWhenUsed/>
    <w:rsid w:val="00866F16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866F16"/>
    <w:rPr>
      <w:sz w:val="20"/>
    </w:rPr>
  </w:style>
  <w:style w:type="paragraph" w:styleId="StandardWeb">
    <w:name w:val="Normal (Web)"/>
    <w:basedOn w:val="Standard"/>
    <w:uiPriority w:val="99"/>
    <w:unhideWhenUsed/>
    <w:rsid w:val="00866F16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Hyperlink">
    <w:name w:val="Hyperlink"/>
    <w:basedOn w:val="Absatz-Standardschriftart"/>
    <w:uiPriority w:val="99"/>
    <w:unhideWhenUsed/>
    <w:rsid w:val="00866F16"/>
    <w:rPr>
      <w:color w:val="0000FF"/>
      <w:u w:val="singl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866F16"/>
    <w:rPr>
      <w:color w:val="605E5C"/>
      <w:shd w:val="clear" w:color="auto" w:fill="E1DFDD"/>
    </w:rPr>
  </w:style>
  <w:style w:type="paragraph" w:customStyle="1" w:styleId="FSMAbsatzberschrift">
    <w:name w:val="FSM Absatzüberschrift"/>
    <w:basedOn w:val="Standard"/>
    <w:qFormat/>
    <w:rsid w:val="006B713A"/>
    <w:pPr>
      <w:spacing w:before="480" w:after="120" w:line="288" w:lineRule="auto"/>
    </w:pPr>
    <w:rPr>
      <w:rFonts w:eastAsia="Times New Roman" w:cs="Arial"/>
      <w:b/>
      <w:bCs/>
      <w:color w:val="49A4C1" w:themeColor="accent1"/>
      <w:sz w:val="28"/>
    </w:rPr>
  </w:style>
  <w:style w:type="paragraph" w:customStyle="1" w:styleId="FSMDokumentberschrift">
    <w:name w:val="FSM Dokument Überschrift"/>
    <w:basedOn w:val="Standard"/>
    <w:qFormat/>
    <w:rsid w:val="0006632F"/>
    <w:pPr>
      <w:spacing w:before="120" w:after="240" w:line="288" w:lineRule="auto"/>
    </w:pPr>
    <w:rPr>
      <w:rFonts w:asciiTheme="majorHAnsi" w:eastAsia="Times New Roman" w:hAnsiTheme="majorHAnsi" w:cs="Arial"/>
      <w:bCs/>
      <w:color w:val="666666" w:themeColor="background1"/>
      <w:sz w:val="36"/>
      <w:szCs w:val="36"/>
    </w:rPr>
  </w:style>
  <w:style w:type="paragraph" w:customStyle="1" w:styleId="FSMFlietextberschrift">
    <w:name w:val="FSM Fließtext Überschrift"/>
    <w:basedOn w:val="Standard"/>
    <w:qFormat/>
    <w:rsid w:val="0006632F"/>
    <w:pPr>
      <w:spacing w:before="240" w:after="120" w:line="288" w:lineRule="auto"/>
      <w:jc w:val="both"/>
    </w:pPr>
    <w:rPr>
      <w:rFonts w:eastAsia="Times New Roman" w:cs="Arial"/>
      <w:b/>
      <w:color w:val="666666" w:themeColor="background1"/>
      <w:szCs w:val="20"/>
    </w:rPr>
  </w:style>
  <w:style w:type="paragraph" w:customStyle="1" w:styleId="FSMFooterberschrift">
    <w:name w:val="FSM Footer Überschrift"/>
    <w:basedOn w:val="StandardWeb"/>
    <w:uiPriority w:val="99"/>
    <w:qFormat/>
    <w:rsid w:val="0006632F"/>
    <w:pPr>
      <w:spacing w:before="0" w:beforeAutospacing="0" w:after="120" w:afterAutospacing="0"/>
    </w:pPr>
    <w:rPr>
      <w:rFonts w:asciiTheme="majorHAnsi" w:hAnsi="Roboto Light" w:cstheme="minorBidi"/>
      <w:color w:val="666666" w:themeColor="background1"/>
      <w:kern w:val="24"/>
      <w:sz w:val="16"/>
      <w:szCs w:val="16"/>
    </w:rPr>
  </w:style>
  <w:style w:type="paragraph" w:customStyle="1" w:styleId="FSMKopfzeile">
    <w:name w:val="FSM Kopfzeile"/>
    <w:basedOn w:val="Standard"/>
    <w:qFormat/>
    <w:rsid w:val="0006632F"/>
    <w:pPr>
      <w:spacing w:after="40"/>
    </w:pPr>
    <w:rPr>
      <w:color w:val="FFFFFF" w:themeColor="text1"/>
      <w:sz w:val="40"/>
      <w:szCs w:val="36"/>
    </w:rPr>
  </w:style>
  <w:style w:type="paragraph" w:customStyle="1" w:styleId="FSMKopfzeileSubline">
    <w:name w:val="FSM Kopfzeile Subline"/>
    <w:basedOn w:val="Standard"/>
    <w:qFormat/>
    <w:rsid w:val="0006632F"/>
    <w:pPr>
      <w:spacing w:after="40"/>
    </w:pPr>
    <w:rPr>
      <w:rFonts w:asciiTheme="majorHAnsi" w:hAnsiTheme="majorHAnsi"/>
      <w:color w:val="FFFFFF" w:themeColor="text1"/>
    </w:rPr>
  </w:style>
  <w:style w:type="paragraph" w:styleId="Kopfzeile">
    <w:name w:val="header"/>
    <w:basedOn w:val="Standard"/>
    <w:link w:val="KopfzeileZchn"/>
    <w:uiPriority w:val="99"/>
    <w:unhideWhenUsed/>
    <w:rsid w:val="00E11C3B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E11C3B"/>
    <w:rPr>
      <w:sz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02668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02668"/>
    <w:rPr>
      <w:rFonts w:ascii="Segoe UI" w:eastAsia="Calibri" w:hAnsi="Segoe UI" w:cs="Segoe UI"/>
      <w:sz w:val="18"/>
      <w:szCs w:val="18"/>
      <w:lang w:eastAsia="de-DE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Pr>
      <w:rFonts w:ascii="Calibri" w:eastAsia="Calibri" w:hAnsi="Calibri" w:cs="Calibri"/>
      <w:sz w:val="20"/>
      <w:szCs w:val="20"/>
      <w:lang w:eastAsia="de-DE"/>
    </w:rPr>
  </w:style>
  <w:style w:type="character" w:styleId="Kommentarzeichen">
    <w:name w:val="annotation reference"/>
    <w:basedOn w:val="Absatz-Standardschriftart"/>
    <w:uiPriority w:val="99"/>
    <w:semiHidden/>
    <w:unhideWhenUsed/>
    <w:rPr>
      <w:sz w:val="16"/>
      <w:szCs w:val="16"/>
    </w:rPr>
  </w:style>
  <w:style w:type="paragraph" w:customStyle="1" w:styleId="Inhaltsverzeichnis2Ebene">
    <w:name w:val="Inhaltsverzeichnis 2. Ebene"/>
    <w:basedOn w:val="Standard"/>
    <w:rsid w:val="00D317EA"/>
    <w:pPr>
      <w:numPr>
        <w:numId w:val="18"/>
      </w:numPr>
    </w:pPr>
  </w:style>
  <w:style w:type="paragraph" w:customStyle="1" w:styleId="FSMFLietextListe">
    <w:name w:val="FSM FLießtext Liste"/>
    <w:basedOn w:val="Inhaltsverzeichnis2Ebene"/>
    <w:qFormat/>
    <w:rsid w:val="00D317EA"/>
    <w:pPr>
      <w:spacing w:before="120" w:after="180"/>
    </w:pPr>
    <w:rPr>
      <w:rFonts w:asciiTheme="minorHAnsi" w:hAnsiTheme="minorHAnsi"/>
      <w:color w:val="666666" w:themeColor="background1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1288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18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73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8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41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51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62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g"/><Relationship Id="rId18" Type="http://schemas.openxmlformats.org/officeDocument/2006/relationships/image" Target="media/image9.png"/><Relationship Id="rId26" Type="http://schemas.openxmlformats.org/officeDocument/2006/relationships/image" Target="media/image15.png"/><Relationship Id="rId3" Type="http://schemas.openxmlformats.org/officeDocument/2006/relationships/styles" Target="styles.xml"/><Relationship Id="rId21" Type="http://schemas.openxmlformats.org/officeDocument/2006/relationships/hyperlink" Target="http://www.weitklick.de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www.medien-in-die-schule.de" TargetMode="External"/><Relationship Id="rId17" Type="http://schemas.openxmlformats.org/officeDocument/2006/relationships/image" Target="media/image8.png"/><Relationship Id="rId25" Type="http://schemas.openxmlformats.org/officeDocument/2006/relationships/image" Target="media/image14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jpe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weitklick.de" TargetMode="External"/><Relationship Id="rId24" Type="http://schemas.openxmlformats.org/officeDocument/2006/relationships/image" Target="media/image13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2.jpeg"/><Relationship Id="rId28" Type="http://schemas.openxmlformats.org/officeDocument/2006/relationships/header" Target="header1.xml"/><Relationship Id="rId10" Type="http://schemas.openxmlformats.org/officeDocument/2006/relationships/image" Target="media/image3.jpg"/><Relationship Id="rId19" Type="http://schemas.openxmlformats.org/officeDocument/2006/relationships/image" Target="media/image10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hyperlink" Target="http://www.medien-in-die-schule.de" TargetMode="External"/><Relationship Id="rId27" Type="http://schemas.openxmlformats.org/officeDocument/2006/relationships/image" Target="media/image16.png"/><Relationship Id="rId30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meine\Idee-Scheibe\2%20PPT%20JOBS\FSM\25052022\fsm_Mit-Fakten-gegen-Fakes-Vorlage_quer.dotx" TargetMode="External"/></Relationships>
</file>

<file path=word/theme/theme1.xml><?xml version="1.0" encoding="utf-8"?>
<a:theme xmlns:a="http://schemas.openxmlformats.org/drawingml/2006/main" name="Office">
  <a:themeElements>
    <a:clrScheme name="Benutzerdefiniert 80">
      <a:dk1>
        <a:srgbClr val="FFFFFF"/>
      </a:dk1>
      <a:lt1>
        <a:srgbClr val="666666"/>
      </a:lt1>
      <a:dk2>
        <a:srgbClr val="FFFFFF"/>
      </a:dk2>
      <a:lt2>
        <a:srgbClr val="E7E6E6"/>
      </a:lt2>
      <a:accent1>
        <a:srgbClr val="49A4C1"/>
      </a:accent1>
      <a:accent2>
        <a:srgbClr val="6BBB9E"/>
      </a:accent2>
      <a:accent3>
        <a:srgbClr val="E17A4A"/>
      </a:accent3>
      <a:accent4>
        <a:srgbClr val="D95970"/>
      </a:accent4>
      <a:accent5>
        <a:srgbClr val="365899"/>
      </a:accent5>
      <a:accent6>
        <a:srgbClr val="9A3535"/>
      </a:accent6>
      <a:hlink>
        <a:srgbClr val="49A4C1"/>
      </a:hlink>
      <a:folHlink>
        <a:srgbClr val="49A4C1"/>
      </a:folHlink>
    </a:clrScheme>
    <a:fontScheme name="Benutzerdefiniert 51">
      <a:majorFont>
        <a:latin typeface="Roboto Light"/>
        <a:ea typeface=""/>
        <a:cs typeface=""/>
      </a:majorFont>
      <a:minorFont>
        <a:latin typeface="Roboto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4C6B3CC-9FD9-410C-BB53-B8BE1A9B03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fsm_Mit-Fakten-gegen-Fakes-Vorlage_quer</Template>
  <TotalTime>0</TotalTime>
  <Pages>4</Pages>
  <Words>483</Words>
  <Characters>3050</Characters>
  <Application>Microsoft Office Word</Application>
  <DocSecurity>0</DocSecurity>
  <Lines>25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FSM</dc:creator>
  <cp:keywords/>
  <dc:description/>
  <cp:lastModifiedBy>Lidia de Reese</cp:lastModifiedBy>
  <cp:revision>16</cp:revision>
  <cp:lastPrinted>2022-06-02T11:54:00Z</cp:lastPrinted>
  <dcterms:created xsi:type="dcterms:W3CDTF">2022-06-06T07:44:00Z</dcterms:created>
  <dcterms:modified xsi:type="dcterms:W3CDTF">2022-08-02T14:48:00Z</dcterms:modified>
</cp:coreProperties>
</file>