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3C6" w:rsidRDefault="005F122A" w:rsidP="00C373C6">
      <w:pPr>
        <w:pStyle w:val="FSMFlietext"/>
        <w:rPr>
          <w:rFonts w:eastAsia="Roboto"/>
        </w:rPr>
      </w:pPr>
      <w:r>
        <w:rPr>
          <w:rFonts w:eastAsia="Roboto"/>
        </w:rPr>
        <w:t>Erziehungsberechtigte/Name:</w:t>
      </w:r>
      <w:r>
        <w:rPr>
          <w:rFonts w:eastAsia="Roboto"/>
        </w:rPr>
        <w:tab/>
        <w:t>………………………………………………</w:t>
      </w:r>
    </w:p>
    <w:p w:rsidR="00C373C6" w:rsidRDefault="005F122A" w:rsidP="00C373C6">
      <w:pPr>
        <w:pStyle w:val="FSMFlietext"/>
        <w:rPr>
          <w:rFonts w:eastAsia="Roboto"/>
        </w:rPr>
      </w:pPr>
      <w:r>
        <w:rPr>
          <w:rFonts w:eastAsia="Roboto"/>
        </w:rPr>
        <w:t xml:space="preserve">Schule/Klasse: </w:t>
      </w:r>
      <w:r>
        <w:rPr>
          <w:rFonts w:eastAsia="Roboto"/>
        </w:rPr>
        <w:tab/>
      </w:r>
      <w:r>
        <w:rPr>
          <w:rFonts w:eastAsia="Roboto"/>
        </w:rPr>
        <w:tab/>
      </w:r>
      <w:r>
        <w:rPr>
          <w:rFonts w:eastAsia="Roboto"/>
        </w:rPr>
        <w:tab/>
      </w:r>
      <w:r>
        <w:rPr>
          <w:rFonts w:eastAsia="Roboto"/>
        </w:rPr>
        <w:t>………………………………………………</w:t>
      </w:r>
    </w:p>
    <w:p w:rsidR="00C373C6" w:rsidRDefault="005F122A" w:rsidP="00C373C6">
      <w:pPr>
        <w:pStyle w:val="FSMFlietext"/>
        <w:rPr>
          <w:rFonts w:eastAsia="Roboto"/>
        </w:rPr>
      </w:pPr>
      <w:r>
        <w:rPr>
          <w:rFonts w:eastAsia="Roboto"/>
        </w:rPr>
        <w:t xml:space="preserve">Ort: </w:t>
      </w:r>
      <w:r>
        <w:rPr>
          <w:rFonts w:eastAsia="Roboto"/>
        </w:rPr>
        <w:tab/>
      </w:r>
      <w:r>
        <w:rPr>
          <w:rFonts w:eastAsia="Roboto"/>
        </w:rPr>
        <w:tab/>
      </w:r>
      <w:r>
        <w:rPr>
          <w:rFonts w:eastAsia="Roboto"/>
        </w:rPr>
        <w:tab/>
      </w:r>
      <w:r>
        <w:rPr>
          <w:rFonts w:eastAsia="Roboto"/>
        </w:rPr>
        <w:tab/>
      </w:r>
      <w:r>
        <w:rPr>
          <w:rFonts w:eastAsia="Roboto"/>
        </w:rPr>
        <w:t>………………………………………………</w:t>
      </w:r>
    </w:p>
    <w:p w:rsidR="00C373C6" w:rsidRDefault="00C373C6" w:rsidP="00C373C6">
      <w:pPr>
        <w:pStyle w:val="FSMFlietext"/>
        <w:rPr>
          <w:rFonts w:eastAsia="Roboto"/>
        </w:rPr>
      </w:pPr>
      <w:r>
        <w:rPr>
          <w:rFonts w:eastAsia="Roboto"/>
        </w:rPr>
        <w:t>Datum:</w:t>
      </w:r>
      <w:r>
        <w:rPr>
          <w:rFonts w:eastAsia="Roboto"/>
        </w:rPr>
        <w:tab/>
      </w:r>
      <w:r>
        <w:rPr>
          <w:rFonts w:eastAsia="Roboto"/>
        </w:rPr>
        <w:tab/>
      </w:r>
      <w:r>
        <w:rPr>
          <w:rFonts w:eastAsia="Roboto"/>
        </w:rPr>
        <w:tab/>
      </w:r>
      <w:r>
        <w:rPr>
          <w:rFonts w:eastAsia="Roboto"/>
        </w:rPr>
        <w:tab/>
      </w:r>
      <w:r w:rsidR="005F122A">
        <w:rPr>
          <w:rFonts w:eastAsia="Roboto"/>
        </w:rPr>
        <w:t>………………………………………………</w:t>
      </w:r>
    </w:p>
    <w:p w:rsidR="00C373C6" w:rsidRDefault="005F122A" w:rsidP="00C373C6">
      <w:pPr>
        <w:pStyle w:val="FSMFlietext"/>
        <w:rPr>
          <w:rFonts w:eastAsia="Roboto"/>
        </w:rPr>
      </w:pPr>
      <w:r>
        <w:rPr>
          <w:rFonts w:eastAsia="Roboto"/>
        </w:rPr>
        <w:t>Uhrzeit:</w:t>
      </w:r>
      <w:r>
        <w:rPr>
          <w:rFonts w:eastAsia="Roboto"/>
        </w:rPr>
        <w:tab/>
      </w:r>
      <w:r>
        <w:rPr>
          <w:rFonts w:eastAsia="Roboto"/>
        </w:rPr>
        <w:tab/>
      </w:r>
      <w:r>
        <w:rPr>
          <w:rFonts w:eastAsia="Roboto"/>
        </w:rPr>
        <w:tab/>
      </w:r>
      <w:r>
        <w:rPr>
          <w:rFonts w:eastAsia="Roboto"/>
        </w:rPr>
        <w:tab/>
      </w:r>
      <w:r>
        <w:rPr>
          <w:rFonts w:eastAsia="Roboto"/>
        </w:rPr>
        <w:t>………………………………………………</w:t>
      </w:r>
    </w:p>
    <w:p w:rsidR="00C373C6" w:rsidRDefault="00C373C6" w:rsidP="00C373C6">
      <w:pPr>
        <w:pStyle w:val="FSMFlietext"/>
        <w:rPr>
          <w:rFonts w:eastAsia="Roboto"/>
        </w:rPr>
      </w:pPr>
    </w:p>
    <w:p w:rsidR="00C373C6" w:rsidRPr="00C373C6" w:rsidRDefault="00C373C6" w:rsidP="00C373C6">
      <w:pPr>
        <w:pStyle w:val="FSMFlietext"/>
        <w:rPr>
          <w:rFonts w:eastAsia="Roboto"/>
          <w:spacing w:val="-2"/>
        </w:rPr>
      </w:pPr>
      <w:r w:rsidRPr="00C373C6">
        <w:rPr>
          <w:rFonts w:eastAsia="Roboto"/>
          <w:spacing w:val="-2"/>
        </w:rPr>
        <w:t>Desinformation kann negative Folgen für Kinder und Jugendliche haben. Ihnen können bei der Mediennutzung Falschinformationen, Beiträge mit reißerischen Überschriften, Artikel mit einfachen Lösungen für schwierige Probleme, Sticker oder Bilder mit rassistischen Botschaften oder irre</w:t>
      </w:r>
      <w:r>
        <w:rPr>
          <w:rFonts w:eastAsia="Roboto"/>
          <w:spacing w:val="-2"/>
        </w:rPr>
        <w:t>-</w:t>
      </w:r>
      <w:r w:rsidRPr="00C373C6">
        <w:rPr>
          <w:rFonts w:eastAsia="Roboto"/>
          <w:spacing w:val="-2"/>
        </w:rPr>
        <w:t>führende Kommentare begegnen. Dies kann die Entwicklung und Meinungsbildung von Kindern und Jugendlichen beeinflussen.</w:t>
      </w:r>
    </w:p>
    <w:p w:rsidR="00C373C6" w:rsidRPr="00C373C6" w:rsidRDefault="00C373C6" w:rsidP="00C373C6">
      <w:pPr>
        <w:pStyle w:val="FSMFlietext"/>
        <w:rPr>
          <w:rFonts w:eastAsia="Roboto"/>
          <w:spacing w:val="-2"/>
        </w:rPr>
      </w:pPr>
      <w:r w:rsidRPr="00C373C6">
        <w:rPr>
          <w:rFonts w:eastAsia="Roboto"/>
          <w:spacing w:val="-2"/>
        </w:rPr>
        <w:t>Damit Sie Ihr(e) Kind(er) beim Umgang mit Desinformation unterstützen können, beschäftigt sich dieser Elternabend mit der heutigen Medienlandschaft und der Medienwelt von Kindern und Jugendlichen. Außerdem können Sie erfahren, wo und wie Desinformation entsteht.</w:t>
      </w:r>
    </w:p>
    <w:p w:rsidR="00C373C6" w:rsidRPr="00C373C6" w:rsidRDefault="00C373C6" w:rsidP="00C373C6">
      <w:pPr>
        <w:pStyle w:val="FSMFlietext"/>
        <w:rPr>
          <w:rFonts w:eastAsia="Roboto"/>
          <w:spacing w:val="-2"/>
        </w:rPr>
      </w:pPr>
      <w:r w:rsidRPr="00C373C6">
        <w:rPr>
          <w:rFonts w:eastAsia="Roboto"/>
          <w:spacing w:val="-2"/>
        </w:rPr>
        <w:t>Der Elternabend bietet einen ersten Einstieg in das Thema und gibt konkrete Tipps und Hand</w:t>
      </w:r>
      <w:r>
        <w:rPr>
          <w:rFonts w:eastAsia="Roboto"/>
          <w:spacing w:val="-2"/>
        </w:rPr>
        <w:t>-</w:t>
      </w:r>
      <w:proofErr w:type="spellStart"/>
      <w:r w:rsidRPr="00C373C6">
        <w:rPr>
          <w:rFonts w:eastAsia="Roboto"/>
          <w:spacing w:val="-2"/>
        </w:rPr>
        <w:t>lungsmöglichkeiten</w:t>
      </w:r>
      <w:proofErr w:type="spellEnd"/>
      <w:r w:rsidRPr="00C373C6">
        <w:rPr>
          <w:rFonts w:eastAsia="Roboto"/>
          <w:spacing w:val="-2"/>
        </w:rPr>
        <w:t xml:space="preserve"> mit auf den Weg.  </w:t>
      </w:r>
    </w:p>
    <w:p w:rsidR="00C373C6" w:rsidRDefault="00C373C6" w:rsidP="00C373C6">
      <w:pPr>
        <w:pStyle w:val="FSMFlietext"/>
        <w:rPr>
          <w:rFonts w:eastAsia="Roboto"/>
        </w:rPr>
      </w:pPr>
      <w:r>
        <w:rPr>
          <w:rFonts w:eastAsia="Roboto"/>
        </w:rPr>
        <w:t>Wir freuen uns auf den Austausch mit Ihnen!</w:t>
      </w:r>
    </w:p>
    <w:p w:rsidR="00C373C6" w:rsidRDefault="00C373C6" w:rsidP="00C373C6">
      <w:pPr>
        <w:pStyle w:val="FSMFlietext"/>
        <w:jc w:val="left"/>
        <w:rPr>
          <w:rFonts w:eastAsia="Roboto"/>
        </w:rPr>
      </w:pPr>
      <w:r>
        <w:rPr>
          <w:rFonts w:eastAsia="Roboto"/>
        </w:rPr>
        <w:t>Herzliche Grüße</w:t>
      </w:r>
      <w:r>
        <w:rPr>
          <w:rFonts w:eastAsia="Roboto"/>
        </w:rPr>
        <w:br/>
        <w:t>Ihre/Ihr</w:t>
      </w:r>
    </w:p>
    <w:p w:rsidR="00C373C6" w:rsidRDefault="00C373C6" w:rsidP="00C373C6">
      <w:pPr>
        <w:pStyle w:val="FSMFlietext"/>
        <w:jc w:val="left"/>
        <w:rPr>
          <w:rFonts w:eastAsia="Roboto"/>
        </w:rPr>
      </w:pPr>
    </w:p>
    <w:p w:rsidR="00C373C6" w:rsidRDefault="00C373C6" w:rsidP="00C373C6">
      <w:pPr>
        <w:pStyle w:val="FSMFlietext"/>
        <w:jc w:val="left"/>
        <w:rPr>
          <w:rFonts w:eastAsia="Roboto"/>
        </w:rPr>
      </w:pPr>
    </w:p>
    <w:p w:rsidR="00C373C6" w:rsidRDefault="00CB4746" w:rsidP="00C373C6">
      <w:pPr>
        <w:pStyle w:val="FSMFlietext"/>
        <w:jc w:val="left"/>
        <w:rPr>
          <w:rFonts w:eastAsia="Roboto"/>
        </w:rPr>
      </w:pPr>
      <w:r>
        <w:rPr>
          <w:rFonts w:eastAsia="Roboto"/>
          <w:noProof/>
        </w:rPr>
        <mc:AlternateContent>
          <mc:Choice Requires="wpg">
            <w:drawing>
              <wp:anchor distT="0" distB="0" distL="114300" distR="114300" simplePos="0" relativeHeight="251654144" behindDoc="0" locked="0" layoutInCell="1" allowOverlap="1">
                <wp:simplePos x="0" y="0"/>
                <wp:positionH relativeFrom="column">
                  <wp:posOffset>-900430</wp:posOffset>
                </wp:positionH>
                <wp:positionV relativeFrom="paragraph">
                  <wp:posOffset>251997</wp:posOffset>
                </wp:positionV>
                <wp:extent cx="7555865" cy="217805"/>
                <wp:effectExtent l="0" t="0" r="26035" b="0"/>
                <wp:wrapNone/>
                <wp:docPr id="6" name="Gruppieren 6"/>
                <wp:cNvGraphicFramePr/>
                <a:graphic xmlns:a="http://schemas.openxmlformats.org/drawingml/2006/main">
                  <a:graphicData uri="http://schemas.microsoft.com/office/word/2010/wordprocessingGroup">
                    <wpg:wgp>
                      <wpg:cNvGrpSpPr/>
                      <wpg:grpSpPr>
                        <a:xfrm>
                          <a:off x="0" y="0"/>
                          <a:ext cx="7555865" cy="217805"/>
                          <a:chOff x="0" y="0"/>
                          <a:chExt cx="7555865" cy="217805"/>
                        </a:xfrm>
                      </wpg:grpSpPr>
                      <wps:wsp>
                        <wps:cNvPr id="1" name="Gerader Verbinder 1"/>
                        <wps:cNvCnPr/>
                        <wps:spPr>
                          <a:xfrm>
                            <a:off x="0" y="110138"/>
                            <a:ext cx="7555865" cy="0"/>
                          </a:xfrm>
                          <a:prstGeom prst="line">
                            <a:avLst/>
                          </a:prstGeom>
                          <a:ln>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 name="Grafik 2"/>
                          <pic:cNvPicPr>
                            <a:picLocks noChangeAspect="1"/>
                          </pic:cNvPicPr>
                        </pic:nvPicPr>
                        <pic:blipFill>
                          <a:blip r:embed="rId7"/>
                          <a:stretch>
                            <a:fillRect/>
                          </a:stretch>
                        </pic:blipFill>
                        <pic:spPr>
                          <a:xfrm>
                            <a:off x="896471" y="0"/>
                            <a:ext cx="308610" cy="21780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99D7CD" id="Gruppieren 6" o:spid="_x0000_s1026" style="position:absolute;margin-left:-70.9pt;margin-top:19.85pt;width:594.95pt;height:17.15pt;z-index:251654144" coordsize="75558,2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LAAAAAAAAAAAAKdmVjdG9yRGF0YWJvb2wBAAAAAFBnUHNlbnVtAAAAAFBn&#10;UHMAAAAAUGdQQwAAAABMZWZ0VW50RiNSbHQAAAAAAAAAAAAAAABUb3AgVW50RiNSbHQAAAAAAAAA&#10;AAAAAABTY2wgVW50RiNQcmNAWQAAAAAAADhCSU0D7QAAAAAAEACWAAAAAQACAJYAAAABAAI4QklN&#10;BCYAAAAAAA4AAAAAAAAAAAAAP4AAADhCSU0EDQAAAAAABAAAAHg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fQAAAABSZ2h0bG9u&#10;ZwAAALE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pAAAAAQAAAKAAAABxAAAB4AAA0+AAAA/NABgAAf/Y/+0ADEFkb2JlX0NNAAH/7gAO&#10;QWRvYmUAZIAAAAAB/9sAhAAMCAgICQgMCQkMEQsKCxEVDwwMDxUYExMVExMYEQwMDAwMDBEMDAwM&#10;DAwMDAwMDAwMDAwMDAwMDAwMDAwMDAwMAQ0LCw0ODRAODhAUDg4OFBQODg4OFBEMDAwMDBERDAwM&#10;DAwMEQwMDAwMDAwMDAwMDAwMDAwMDAwMDAwMDAwMDAz/wAARCABx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EAwMDAwMEAwMEBgQDBAYHBQQEBQcIBgYHBgYICggJ&#10;CQkJCAoKDAwMDAwKDAwMDAwMDAwMDAwMDAwMDAwMDAwMAQQFBQgHCA8KCg8UDg4OFBQODg4OFBEM&#10;DAwMDBERDAwMDAwMEQwMDAwMDAwMDAwMDAwMDAwMDAwMDAwMDAwMDAz/wAARCAB9ALEDAREAAhEB&#10;AxEB/90ABAAX/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">
                <v:line id="Gerader Verbinder 1" o:spid="_x0000_s1027" style="position:absolute;visibility:visible;mso-wrap-style:square" from="0,1101" to="75558,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" strokecolor="#666 [3212]" strokeweight=".5pt">
                  <v:stroke dashstyle="dash"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64;width:3086;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">
                  <v:imagedata r:id="rId8" o:title=""/>
                </v:shape>
              </v:group>
            </w:pict>
          </mc:Fallback>
        </mc:AlternateContent>
      </w:r>
      <w:r w:rsidR="00C373C6">
        <w:rPr>
          <w:rFonts w:eastAsia="Roboto"/>
        </w:rPr>
        <w:t xml:space="preserve">Abschnitt bitte hier abtrennen: </w:t>
      </w:r>
    </w:p>
    <w:p w:rsidR="00C373C6" w:rsidRPr="002B18A8" w:rsidRDefault="00CB4746" w:rsidP="00C373C6">
      <w:pPr>
        <w:pStyle w:val="FSMAbsatzberschrift"/>
        <w:rPr>
          <w:rFonts w:eastAsia="Roboto"/>
        </w:rPr>
      </w:pPr>
      <w:r>
        <w:rPr>
          <w:rFonts w:eastAsia="Roboto"/>
        </w:rPr>
        <w:br/>
      </w:r>
      <w:r w:rsidR="00C373C6" w:rsidRPr="002B18A8">
        <w:rPr>
          <w:rFonts w:eastAsia="Roboto"/>
        </w:rPr>
        <w:t xml:space="preserve">Rückantwort </w:t>
      </w:r>
    </w:p>
    <w:p w:rsidR="00C373C6" w:rsidRDefault="00C373C6" w:rsidP="00C373C6">
      <w:pPr>
        <w:pStyle w:val="FSMFlietext"/>
        <w:jc w:val="left"/>
        <w:rPr>
          <w:rFonts w:eastAsia="Roboto"/>
        </w:rPr>
      </w:pPr>
      <w:r>
        <w:rPr>
          <w:rFonts w:eastAsia="Roboto"/>
        </w:rPr>
        <w:t xml:space="preserve">(bitte zum </w:t>
      </w:r>
      <w:r w:rsidR="00EF6501">
        <w:rPr>
          <w:rFonts w:eastAsia="Roboto"/>
        </w:rPr>
        <w:t>__.__.____</w:t>
      </w:r>
      <w:r>
        <w:rPr>
          <w:rFonts w:eastAsia="Roboto"/>
        </w:rPr>
        <w:t xml:space="preserve"> abgeben) </w:t>
      </w:r>
      <w:r w:rsidR="00CB4746">
        <w:rPr>
          <w:rFonts w:eastAsia="Roboto"/>
        </w:rPr>
        <w:br/>
      </w:r>
    </w:p>
    <w:p w:rsidR="00C373C6" w:rsidRDefault="00C373C6" w:rsidP="00C373C6">
      <w:pPr>
        <w:pStyle w:val="FSMFlietext"/>
        <w:jc w:val="left"/>
        <w:rPr>
          <w:rFonts w:eastAsia="Roboto"/>
        </w:rPr>
      </w:pPr>
      <w:r>
        <w:rPr>
          <w:rFonts w:eastAsia="Roboto"/>
        </w:rPr>
        <w:t>Am Elternabend „Mit Fakten gegen Fakes“</w:t>
      </w:r>
      <w:r w:rsidR="00CB4746">
        <w:rPr>
          <w:rFonts w:eastAsia="Roboto"/>
        </w:rPr>
        <w:br/>
      </w:r>
    </w:p>
    <w:p w:rsidR="00C373C6" w:rsidRDefault="00C373C6" w:rsidP="00C373C6">
      <w:pPr>
        <w:pStyle w:val="FSMFlietext"/>
        <w:jc w:val="left"/>
        <w:rPr>
          <w:rFonts w:eastAsia="Roboto"/>
        </w:rPr>
      </w:pPr>
      <w:r>
        <w:rPr>
          <w:rFonts w:eastAsia="Roboto"/>
        </w:rPr>
        <w:t>Name(n):</w:t>
      </w:r>
      <w:r w:rsidR="00F32D98">
        <w:rPr>
          <w:rFonts w:eastAsia="Roboto"/>
        </w:rPr>
        <w:t xml:space="preserve"> </w:t>
      </w:r>
      <w:r w:rsidR="00F32D98">
        <w:rPr>
          <w:rFonts w:eastAsia="Roboto"/>
        </w:rPr>
        <w:t>………………………………………………</w:t>
      </w:r>
      <w:r w:rsidR="00CB4746">
        <w:rPr>
          <w:rFonts w:eastAsia="Roboto"/>
        </w:rPr>
        <w:br/>
      </w:r>
    </w:p>
    <w:p w:rsidR="00C373C6" w:rsidRDefault="00C373C6" w:rsidP="00C373C6">
      <w:pPr>
        <w:pStyle w:val="FSMFlietext"/>
        <w:jc w:val="left"/>
        <w:rPr>
          <w:rFonts w:eastAsia="Roboto"/>
        </w:rPr>
      </w:pPr>
      <w:r>
        <w:rPr>
          <w:rFonts w:eastAsia="Roboto"/>
        </w:rPr>
        <w:t xml:space="preserve">nehme ich/nehmen wir gerne mit </w:t>
      </w:r>
      <w:r w:rsidR="00CB4746">
        <w:rPr>
          <w:rFonts w:eastAsia="Roboto"/>
        </w:rPr>
        <w:t xml:space="preserve"> </w:t>
      </w:r>
      <w:r>
        <w:rPr>
          <w:rFonts w:eastAsia="Roboto"/>
        </w:rPr>
        <w:t>___</w:t>
      </w:r>
      <w:r w:rsidR="00CB4746">
        <w:rPr>
          <w:rFonts w:eastAsia="Roboto"/>
        </w:rPr>
        <w:t xml:space="preserve"> </w:t>
      </w:r>
      <w:r>
        <w:rPr>
          <w:rFonts w:eastAsia="Roboto"/>
        </w:rPr>
        <w:t xml:space="preserve"> Person(en) teil.</w:t>
      </w:r>
      <w:r w:rsidR="00CB4746">
        <w:rPr>
          <w:rFonts w:eastAsia="Roboto"/>
        </w:rPr>
        <w:br/>
      </w:r>
    </w:p>
    <w:p w:rsidR="00722684" w:rsidRDefault="00C373C6" w:rsidP="00CB4746">
      <w:pPr>
        <w:pStyle w:val="FSMFlietext"/>
        <w:jc w:val="left"/>
        <w:rPr>
          <w:rFonts w:eastAsia="Roboto"/>
        </w:rPr>
      </w:pPr>
      <w:r>
        <w:rPr>
          <w:rFonts w:eastAsia="Roboto"/>
        </w:rPr>
        <w:t>kann ich/können wir leider nicht teilnehmen.</w:t>
      </w:r>
    </w:p>
    <w:p w:rsidR="00FC09E0" w:rsidRPr="00866F16" w:rsidRDefault="002B18A8" w:rsidP="00CB4746">
      <w:pPr>
        <w:pStyle w:val="FSMFlietext"/>
        <w:jc w:val="left"/>
      </w:pPr>
      <w:bookmarkStart w:id="0" w:name="_GoBack"/>
      <w:bookmarkEnd w:id="0"/>
      <w:r>
        <w:rPr>
          <w:noProof/>
        </w:rPr>
        <w:lastRenderedPageBreak/>
        <mc:AlternateContent>
          <mc:Choice Requires="wpg">
            <w:drawing>
              <wp:anchor distT="0" distB="0" distL="114300" distR="114300" simplePos="0" relativeHeight="251681792" behindDoc="0" locked="0" layoutInCell="1" allowOverlap="1">
                <wp:simplePos x="0" y="0"/>
                <wp:positionH relativeFrom="column">
                  <wp:posOffset>-900430</wp:posOffset>
                </wp:positionH>
                <wp:positionV relativeFrom="paragraph">
                  <wp:posOffset>4929633</wp:posOffset>
                </wp:positionV>
                <wp:extent cx="7385910" cy="4027092"/>
                <wp:effectExtent l="0" t="0" r="5715" b="12065"/>
                <wp:wrapNone/>
                <wp:docPr id="18" name="Gruppieren 18"/>
                <wp:cNvGraphicFramePr/>
                <a:graphic xmlns:a="http://schemas.openxmlformats.org/drawingml/2006/main">
                  <a:graphicData uri="http://schemas.microsoft.com/office/word/2010/wordprocessingGroup">
                    <wpg:wgp>
                      <wpg:cNvGrpSpPr/>
                      <wpg:grpSpPr>
                        <a:xfrm>
                          <a:off x="0" y="0"/>
                          <a:ext cx="7385910" cy="4027092"/>
                          <a:chOff x="0" y="0"/>
                          <a:chExt cx="7385910" cy="4027092"/>
                        </a:xfrm>
                      </wpg:grpSpPr>
                      <wpg:grpSp>
                        <wpg:cNvPr id="10" name="Gruppieren 10"/>
                        <wpg:cNvGrpSpPr/>
                        <wpg:grpSpPr>
                          <a:xfrm>
                            <a:off x="791110" y="2989780"/>
                            <a:ext cx="6339623" cy="1037312"/>
                            <a:chOff x="0" y="0"/>
                            <a:chExt cx="6339623" cy="1037312"/>
                          </a:xfrm>
                        </wpg:grpSpPr>
                        <wpg:grpSp>
                          <wpg:cNvPr id="3" name="Gruppieren 6"/>
                          <wpg:cNvGrpSpPr/>
                          <wpg:grpSpPr>
                            <a:xfrm>
                              <a:off x="0" y="226032"/>
                              <a:ext cx="1001395" cy="594802"/>
                              <a:chOff x="0" y="0"/>
                              <a:chExt cx="1001395" cy="594802"/>
                            </a:xfrm>
                          </wpg:grpSpPr>
                          <pic:pic xmlns:pic="http://schemas.openxmlformats.org/drawingml/2006/picture">
                            <pic:nvPicPr>
                              <pic:cNvPr id="55" name="Grafik 55">
                                <a:extLst/>
                              </pic:cNvPr>
                              <pic:cNvPicPr>
                                <a:picLocks noChangeAspect="1"/>
                              </pic:cNvPicPr>
                            </pic:nvPicPr>
                            <pic:blipFill>
                              <a:blip r:embed="rId9"/>
                              <a:stretch>
                                <a:fillRect/>
                              </a:stretch>
                            </pic:blipFill>
                            <pic:spPr>
                              <a:xfrm>
                                <a:off x="115747" y="0"/>
                                <a:ext cx="880110" cy="212090"/>
                              </a:xfrm>
                              <a:prstGeom prst="rect">
                                <a:avLst/>
                              </a:prstGeom>
                            </pic:spPr>
                          </pic:pic>
                          <pic:pic xmlns:pic="http://schemas.openxmlformats.org/drawingml/2006/picture">
                            <pic:nvPicPr>
                              <pic:cNvPr id="31" name="Grafik 31"/>
                              <pic:cNvPicPr>
                                <a:picLocks noChangeAspect="1"/>
                              </pic:cNvPicPr>
                            </pic:nvPicPr>
                            <pic:blipFill rotWithShape="1">
                              <a:blip r:embed="rId10"/>
                              <a:srcRect t="32565"/>
                              <a:stretch/>
                            </pic:blipFill>
                            <pic:spPr bwMode="auto">
                              <a:xfrm>
                                <a:off x="0" y="289367"/>
                                <a:ext cx="1001395" cy="305435"/>
                              </a:xfrm>
                              <a:prstGeom prst="rect">
                                <a:avLst/>
                              </a:prstGeom>
                              <a:ln>
                                <a:noFill/>
                              </a:ln>
                              <a:extLst>
                                <a:ext uri="{53640926-AAD7-44D8-BBD7-CCE9431645EC}">
                                  <a14:shadowObscured xmlns:a14="http://schemas.microsoft.com/office/drawing/2010/main"/>
                                </a:ext>
                              </a:extLst>
                            </pic:spPr>
                          </pic:pic>
                        </wpg:grpSp>
                        <wpg:grpSp>
                          <wpg:cNvPr id="40" name="Gruppieren 40"/>
                          <wpg:cNvGrpSpPr/>
                          <wpg:grpSpPr>
                            <a:xfrm>
                              <a:off x="102742" y="0"/>
                              <a:ext cx="3781474" cy="673100"/>
                              <a:chOff x="0" y="0"/>
                              <a:chExt cx="3781839" cy="673637"/>
                            </a:xfrm>
                          </wpg:grpSpPr>
                          <wps:wsp>
                            <wps:cNvPr id="14" name="Rechteck 14">
                              <a:extLst/>
                            </wps:cNvPr>
                            <wps:cNvSpPr/>
                            <wps:spPr>
                              <a:xfrm>
                                <a:off x="0" y="8792"/>
                                <a:ext cx="1281430" cy="179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Pr="00FC09E0" w:rsidRDefault="00D57B28" w:rsidP="00D57B28">
                                  <w:pPr>
                                    <w:pStyle w:val="FSMFooterberschrift"/>
                                  </w:pPr>
                                  <w:r w:rsidRPr="00FC09E0">
                                    <w:t xml:space="preserve">In Zusammenarbeit mit: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38" name="Gruppieren 38"/>
                            <wpg:cNvGrpSpPr/>
                            <wpg:grpSpPr>
                              <a:xfrm>
                                <a:off x="1592994" y="0"/>
                                <a:ext cx="2188845" cy="673637"/>
                                <a:chOff x="71938" y="-17590"/>
                                <a:chExt cx="2189218" cy="674131"/>
                              </a:xfrm>
                            </wpg:grpSpPr>
                            <pic:pic xmlns:pic="http://schemas.openxmlformats.org/drawingml/2006/picture">
                              <pic:nvPicPr>
                                <pic:cNvPr id="11" name="Grafik 11">
                                  <a:extLst/>
                                </pic:cNvPr>
                                <pic:cNvPicPr>
                                  <a:picLocks noChangeAspect="1"/>
                                </pic:cNvPicPr>
                              </pic:nvPicPr>
                              <pic:blipFill>
                                <a:blip r:embed="rId11"/>
                                <a:stretch>
                                  <a:fillRect/>
                                </a:stretch>
                              </pic:blipFill>
                              <pic:spPr>
                                <a:xfrm>
                                  <a:off x="72707" y="175846"/>
                                  <a:ext cx="726806" cy="480695"/>
                                </a:xfrm>
                                <a:prstGeom prst="rect">
                                  <a:avLst/>
                                </a:prstGeom>
                              </pic:spPr>
                            </pic:pic>
                            <wps:wsp>
                              <wps:cNvPr id="16" name="Rechteck 16">
                                <a:extLst/>
                              </wps:cNvPr>
                              <wps:cNvSpPr/>
                              <wps:spPr>
                                <a:xfrm>
                                  <a:off x="71938" y="-17590"/>
                                  <a:ext cx="2189218"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Pr="00171E0B" w:rsidRDefault="00D57B28" w:rsidP="00D57B28">
                                    <w:pPr>
                                      <w:pStyle w:val="FSMFooterberschrift"/>
                                    </w:pPr>
                                    <w:r w:rsidRPr="00171E0B">
                                      <w:t>Mit finanzieller Unterstützung von:</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32" name="Rechteck 32">
                            <a:extLst/>
                          </wps:cNvPr>
                          <wps:cNvSpPr/>
                          <wps:spPr>
                            <a:xfrm>
                              <a:off x="4037744" y="0"/>
                              <a:ext cx="2301879" cy="1037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Pr="00171E0B" w:rsidRDefault="00D57B28" w:rsidP="00D57B28">
                                <w:pPr>
                                  <w:pStyle w:val="FSMFooterberschrift"/>
                                </w:pPr>
                                <w:r w:rsidRPr="00171E0B">
                                  <w:t>Alle Materialien unter:</w:t>
                                </w:r>
                              </w:p>
                              <w:p w:rsidR="00F32D98" w:rsidRPr="00C746B7" w:rsidRDefault="00F32D98" w:rsidP="00F32D98">
                                <w:pPr>
                                  <w:rPr>
                                    <w:rStyle w:val="Hyperlink"/>
                                    <w:color w:val="49A4C1" w:themeColor="accent1"/>
                                  </w:rPr>
                                </w:pPr>
                                <w:hyperlink r:id="rId12" w:history="1">
                                  <w:r w:rsidRPr="00C746B7">
                                    <w:rPr>
                                      <w:rStyle w:val="Hyperlink"/>
                                      <w:color w:val="49A4C1" w:themeColor="accent1"/>
                                      <w:szCs w:val="20"/>
                                    </w:rPr>
                                    <w:t>www.weitklick.de</w:t>
                                  </w:r>
                                </w:hyperlink>
                                <w:r w:rsidRPr="00C746B7">
                                  <w:rPr>
                                    <w:rStyle w:val="Hyperlink"/>
                                    <w:color w:val="49A4C1" w:themeColor="accent1"/>
                                  </w:rPr>
                                  <w:t xml:space="preserve"> </w:t>
                                </w:r>
                              </w:p>
                              <w:p w:rsidR="00D57B28" w:rsidRPr="00171E0B" w:rsidRDefault="00F32D98" w:rsidP="00F32D98">
                                <w:pPr>
                                  <w:rPr>
                                    <w:color w:val="49A4C1" w:themeColor="accent1"/>
                                    <w:szCs w:val="16"/>
                                  </w:rPr>
                                </w:pPr>
                                <w:hyperlink r:id="rId13" w:history="1">
                                  <w:r w:rsidRPr="00C746B7">
                                    <w:rPr>
                                      <w:rStyle w:val="Hyperlink"/>
                                      <w:color w:val="49A4C1" w:themeColor="accent1"/>
                                      <w:szCs w:val="20"/>
                                    </w:rPr>
                                    <w:t>www.medien-in-die-schule.de</w:t>
                                  </w:r>
                                </w:hyperlink>
                              </w:p>
                              <w:p w:rsidR="00D57B28" w:rsidRPr="00171E0B" w:rsidRDefault="00D57B28" w:rsidP="00D57B28">
                                <w:pPr>
                                  <w:rPr>
                                    <w:color w:val="666666" w:themeColor="background1"/>
                                    <w:szCs w:val="16"/>
                                  </w:rPr>
                                </w:pP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3" name="Textfeld 43"/>
                        <wps:cNvSpPr txBox="1"/>
                        <wps:spPr>
                          <a:xfrm>
                            <a:off x="893852" y="102742"/>
                            <a:ext cx="5579399" cy="935749"/>
                          </a:xfrm>
                          <a:prstGeom prst="rect">
                            <a:avLst/>
                          </a:prstGeom>
                          <a:noFill/>
                          <a:ln w="6350">
                            <a:noFill/>
                          </a:ln>
                        </wps:spPr>
                        <wps:txbx>
                          <w:txbxContent>
                            <w:p w:rsidR="00D57B28" w:rsidRPr="008C4224" w:rsidRDefault="00D57B28" w:rsidP="00D57B28">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w:t>
                              </w:r>
                              <w:proofErr w:type="spellStart"/>
                              <w:r w:rsidRPr="008C4224">
                                <w:t>Güting</w:t>
                              </w:r>
                              <w:proofErr w:type="spellEnd"/>
                              <w:r w:rsidRPr="008C4224">
                                <w:t xml:space="preserve"> (Bezirksregierung Arnsberg), Jessica Euler (AKJS Brandenburg) und </w:t>
                              </w:r>
                              <w:r>
                                <w:br/>
                              </w:r>
                              <w:r w:rsidRPr="008C4224">
                                <w:t>Verena Ketter (Hochschule Esslingen).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Gerader Verbinder 47"/>
                        <wps:cNvCnPr/>
                        <wps:spPr>
                          <a:xfrm>
                            <a:off x="0" y="0"/>
                            <a:ext cx="647386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13" name="Gruppieren 13"/>
                        <wpg:cNvGrpSpPr/>
                        <wpg:grpSpPr>
                          <a:xfrm>
                            <a:off x="904126" y="2116477"/>
                            <a:ext cx="4595959" cy="639837"/>
                            <a:chOff x="0" y="0"/>
                            <a:chExt cx="4595959" cy="639837"/>
                          </a:xfrm>
                        </wpg:grpSpPr>
                        <wps:wsp>
                          <wps:cNvPr id="17" name="Rechteck 17">
                            <a:extLst/>
                          </wps:cNvPr>
                          <wps:cNvSpPr/>
                          <wps:spPr>
                            <a:xfrm>
                              <a:off x="1582220" y="0"/>
                              <a:ext cx="1811655" cy="193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Pr="00FC09E0" w:rsidRDefault="00D57B28" w:rsidP="00D57B28">
                                <w:pPr>
                                  <w:pStyle w:val="FSMFooterberschrift"/>
                                </w:pPr>
                                <w:r w:rsidRPr="00FC09E0">
                                  <w:t xml:space="preserve">Mit den Medienbildungsprojekten: </w:t>
                                </w:r>
                              </w:p>
                            </w:txbxContent>
                          </wps:txbx>
                          <wps:bodyPr rot="0" spcFirstLastPara="0" vert="horz" wrap="square" lIns="0" tIns="0" rIns="0" bIns="0" numCol="1" spcCol="0" rtlCol="0" fromWordArt="0" anchor="t" anchorCtr="0" forceAA="0" compatLnSpc="1">
                            <a:prstTxWarp prst="textNoShape">
                              <a:avLst/>
                            </a:prstTxWarp>
                            <a:noAutofit/>
                          </wps:bodyPr>
                        </wps:wsp>
                        <wps:wsp>
                          <wps:cNvPr id="8" name="Rechteck 8">
                            <a:extLst/>
                          </wps:cNvPr>
                          <wps:cNvSpPr/>
                          <wps:spPr>
                            <a:xfrm>
                              <a:off x="0" y="0"/>
                              <a:ext cx="756814" cy="19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Pr="00FC09E0" w:rsidRDefault="00D57B28" w:rsidP="00D57B28">
                                <w:pPr>
                                  <w:pStyle w:val="FSMFooterberschrift"/>
                                </w:pPr>
                                <w:r w:rsidRPr="00FC09E0">
                                  <w:t>Ein Projekt der:</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2" name="Gruppieren 12"/>
                          <wpg:cNvGrpSpPr/>
                          <wpg:grpSpPr>
                            <a:xfrm>
                              <a:off x="20548" y="92467"/>
                              <a:ext cx="4575411" cy="547370"/>
                              <a:chOff x="0" y="0"/>
                              <a:chExt cx="4575411" cy="547370"/>
                            </a:xfrm>
                          </wpg:grpSpPr>
                          <pic:pic xmlns:pic="http://schemas.openxmlformats.org/drawingml/2006/picture">
                            <pic:nvPicPr>
                              <pic:cNvPr id="4" name="Grafik 4"/>
                              <pic:cNvPicPr>
                                <a:picLocks noChangeAspect="1"/>
                              </pic:cNvPicPr>
                            </pic:nvPicPr>
                            <pic:blipFill>
                              <a:blip r:embed="rId14"/>
                              <a:stretch>
                                <a:fillRect/>
                              </a:stretch>
                            </pic:blipFill>
                            <pic:spPr>
                              <a:xfrm>
                                <a:off x="0" y="123290"/>
                                <a:ext cx="594360" cy="333375"/>
                              </a:xfrm>
                              <a:prstGeom prst="rect">
                                <a:avLst/>
                              </a:prstGeom>
                            </pic:spPr>
                          </pic:pic>
                          <pic:pic xmlns:pic="http://schemas.openxmlformats.org/drawingml/2006/picture">
                            <pic:nvPicPr>
                              <pic:cNvPr id="5" name="Grafik 5"/>
                              <pic:cNvPicPr>
                                <a:picLocks noChangeAspect="1"/>
                              </pic:cNvPicPr>
                            </pic:nvPicPr>
                            <pic:blipFill>
                              <a:blip r:embed="rId15"/>
                              <a:stretch>
                                <a:fillRect/>
                              </a:stretch>
                            </pic:blipFill>
                            <pic:spPr>
                              <a:xfrm>
                                <a:off x="1571946" y="123290"/>
                                <a:ext cx="530860" cy="412750"/>
                              </a:xfrm>
                              <a:prstGeom prst="rect">
                                <a:avLst/>
                              </a:prstGeom>
                            </pic:spPr>
                          </pic:pic>
                          <pic:pic xmlns:pic="http://schemas.openxmlformats.org/drawingml/2006/picture">
                            <pic:nvPicPr>
                              <pic:cNvPr id="21" name="Grafik 21"/>
                              <pic:cNvPicPr>
                                <a:picLocks noChangeAspect="1"/>
                              </pic:cNvPicPr>
                            </pic:nvPicPr>
                            <pic:blipFill>
                              <a:blip r:embed="rId16"/>
                              <a:stretch>
                                <a:fillRect/>
                              </a:stretch>
                            </pic:blipFill>
                            <pic:spPr>
                              <a:xfrm>
                                <a:off x="2147299" y="0"/>
                                <a:ext cx="970280" cy="547370"/>
                              </a:xfrm>
                              <a:prstGeom prst="rect">
                                <a:avLst/>
                              </a:prstGeom>
                            </pic:spPr>
                          </pic:pic>
                          <pic:pic xmlns:pic="http://schemas.openxmlformats.org/drawingml/2006/picture">
                            <pic:nvPicPr>
                              <pic:cNvPr id="27" name="Grafik 27"/>
                              <pic:cNvPicPr>
                                <a:picLocks noChangeAspect="1"/>
                              </pic:cNvPicPr>
                            </pic:nvPicPr>
                            <pic:blipFill>
                              <a:blip r:embed="rId17"/>
                              <a:stretch>
                                <a:fillRect/>
                              </a:stretch>
                            </pic:blipFill>
                            <pic:spPr>
                              <a:xfrm>
                                <a:off x="3164441" y="123290"/>
                                <a:ext cx="1410970" cy="179070"/>
                              </a:xfrm>
                              <a:prstGeom prst="rect">
                                <a:avLst/>
                              </a:prstGeom>
                            </pic:spPr>
                          </pic:pic>
                        </wpg:grpSp>
                      </wpg:grpSp>
                      <wpg:grpSp>
                        <wpg:cNvPr id="15" name="Gruppieren 15"/>
                        <wpg:cNvGrpSpPr/>
                        <wpg:grpSpPr>
                          <a:xfrm>
                            <a:off x="893852" y="1119884"/>
                            <a:ext cx="6492058" cy="740410"/>
                            <a:chOff x="0" y="0"/>
                            <a:chExt cx="6492058" cy="740410"/>
                          </a:xfrm>
                        </wpg:grpSpPr>
                        <wps:wsp>
                          <wps:cNvPr id="22" name="Rechteck 22">
                            <a:extLst/>
                          </wps:cNvPr>
                          <wps:cNvSpPr/>
                          <wps:spPr>
                            <a:xfrm>
                              <a:off x="0" y="0"/>
                              <a:ext cx="1011106" cy="592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Default="00D57B28" w:rsidP="00D57B28">
                                <w:pPr>
                                  <w:pStyle w:val="FSMFooterberschrift"/>
                                </w:pPr>
                                <w:r>
                                  <w:t>Stand</w:t>
                                </w:r>
                                <w:r w:rsidRPr="00FC09E0">
                                  <w:t>:</w:t>
                                </w:r>
                              </w:p>
                              <w:p w:rsidR="00D57B28" w:rsidRPr="00171E0B" w:rsidRDefault="00D57B28" w:rsidP="00D57B28">
                                <w:pPr>
                                  <w:pStyle w:val="FSMFlietext"/>
                                </w:pPr>
                                <w:r w:rsidRPr="00171E0B">
                                  <w:t>Juni 2022</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26" name="Gruppieren 26"/>
                          <wpg:cNvGrpSpPr/>
                          <wpg:grpSpPr>
                            <a:xfrm>
                              <a:off x="1592494" y="0"/>
                              <a:ext cx="2301875" cy="740410"/>
                              <a:chOff x="0" y="0"/>
                              <a:chExt cx="2302136" cy="741160"/>
                            </a:xfrm>
                          </wpg:grpSpPr>
                          <wps:wsp>
                            <wps:cNvPr id="24" name="Rechteck 24">
                              <a:extLst/>
                            </wps:cNvPr>
                            <wps:cNvSpPr/>
                            <wps:spPr>
                              <a:xfrm>
                                <a:off x="0" y="0"/>
                                <a:ext cx="2302136" cy="592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7B28" w:rsidRDefault="00D57B28" w:rsidP="00D57B28">
                                  <w:pPr>
                                    <w:pStyle w:val="FSMFooterberschrift"/>
                                  </w:pPr>
                                  <w:r>
                                    <w:t>Lizenz</w:t>
                                  </w:r>
                                  <w:r w:rsidRPr="00FC09E0">
                                    <w:t>:</w:t>
                                  </w:r>
                                </w:p>
                                <w:p w:rsidR="00D57B28" w:rsidRPr="00171E0B" w:rsidRDefault="00D57B28" w:rsidP="00D57B28">
                                  <w:pPr>
                                    <w:pStyle w:val="FSMFlietext"/>
                                  </w:pPr>
                                  <w:r w:rsidRPr="00171E0B">
                                    <w:t>CC BY-SA 4.0</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Grafik 9">
                                <a:extLst>
                                  <a:ext uri="{FF2B5EF4-FFF2-40B4-BE49-F238E27FC236}">
                                    <a16:creationId xmlns:a16="http://schemas.microsoft.com/office/drawing/2014/main" id="{903C1660-7DBF-416A-B31C-21C6474CAC62}"/>
                                  </a:ext>
                                </a:extLst>
                              </pic:cNvPr>
                              <pic:cNvPicPr>
                                <a:picLocks noChangeAspect="1"/>
                              </pic:cNvPicPr>
                            </pic:nvPicPr>
                            <pic:blipFill>
                              <a:blip r:embed="rId18"/>
                              <a:stretch>
                                <a:fillRect/>
                              </a:stretch>
                            </pic:blipFill>
                            <pic:spPr>
                              <a:xfrm>
                                <a:off x="13202" y="440170"/>
                                <a:ext cx="860220" cy="300990"/>
                              </a:xfrm>
                              <a:prstGeom prst="rect">
                                <a:avLst/>
                              </a:prstGeom>
                            </pic:spPr>
                          </pic:pic>
                        </wpg:grpSp>
                        <wps:wsp>
                          <wps:cNvPr id="74" name="Rechteck 74">
                            <a:extLst/>
                          </wps:cNvPr>
                          <wps:cNvSpPr/>
                          <wps:spPr>
                            <a:xfrm>
                              <a:off x="3935002" y="0"/>
                              <a:ext cx="2557056" cy="591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B18A8" w:rsidRDefault="002B18A8" w:rsidP="002B18A8">
                                <w:pPr>
                                  <w:pStyle w:val="FSMFooterberschrift"/>
                                </w:pPr>
                                <w:r>
                                  <w:t>Redaktion:</w:t>
                                </w:r>
                              </w:p>
                              <w:p w:rsidR="002B18A8" w:rsidRDefault="002B18A8" w:rsidP="002B18A8">
                                <w:pPr>
                                  <w:pStyle w:val="FSMFlietext"/>
                                  <w:jc w:val="left"/>
                                  <w:rPr>
                                    <w:lang w:val="en-GB"/>
                                  </w:rPr>
                                </w:pPr>
                                <w:r>
                                  <w:rPr>
                                    <w:lang w:val="en-GB"/>
                                  </w:rPr>
                                  <w:t xml:space="preserve">Astrid </w:t>
                                </w:r>
                                <w:proofErr w:type="spellStart"/>
                                <w:r>
                                  <w:rPr>
                                    <w:lang w:val="en-GB"/>
                                  </w:rPr>
                                  <w:t>Dinges</w:t>
                                </w:r>
                                <w:proofErr w:type="spellEnd"/>
                                <w:r>
                                  <w:rPr>
                                    <w:lang w:val="en-GB"/>
                                  </w:rPr>
                                  <w:t>, Uta Voigt</w:t>
                                </w:r>
                                <w:r>
                                  <w:rPr>
                                    <w:lang w:val="en-GB"/>
                                  </w:rPr>
                                  <w:br/>
                                  <w:t>music media park e. V.</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Gruppieren 18" o:spid="_x0000_s1026" style="position:absolute;margin-left:-70.9pt;margin-top:388.15pt;width:581.55pt;height:317.1pt;z-index:251681792" coordsize="73859,402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DhC&#10;SU0D7QAAAAAAEACWAAAAAQACAJY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I0AAAAAUmdodGxvbmcAAAGT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CNAZMDAREAAhEB&#10;AxEB/90ABAAz/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V1/lZ/wArPIfzDch2&#10;FuLcXYVR1p1X1pUYjE5PJ4nEQZvcu5Ny5uCqrIcLhYKyqpsfjafG4+mE9XVziYqZoI44ZPI7wtSS&#10;aKYz0xPP4VABVj1db/0DRfHj/vI3uf8A88mx/wD63e2vHb+EdJ/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OEJJTQPtAAAAAAAQAJYAAAABAAIAlg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C/gAAAAgAAAAQAAAAAQAAAAAAAG51bGwAAAADAAAACGJhc2VOYW1lVEVYVAAAAAkAQgBl&#10;AG4AdQB0AHoAZQByAAAAAAAGYm91bmRzT2JqYwAAAAEAAAAAAABSY3QxAAAABAAAAABUb3AgbG9u&#10;ZwAAAAAAAAAATGVmdGxvbmcAAAAAAAAAAEJ0b21sb25nAAAApgAAAABSZ2h0bG9uZwAAAS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KYAAAAAUmdodGxvbmcAAAE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4QklNBCgAAAAAAAwAAAACP/AAAAAAAAA4&#10;QklNBBQAAAAAAAQAAAACOEJJTQQMAAAAABcoAAAAAQAAAKAAAABaAAAB4AAAqMAAABcMABgAAf/Y&#10;/+0ADEFkb2JlX0NNAAH/7gAOQWRvYmUAZIAAAAAB/9sAhAAMCAgICQgMCQkMEQsKCxEVDwwMDxUY&#10;ExMVExMYEQwMDAwMDBEMDAwMDAwMDAwMDAwMDAwMDAwMDAwMDAwMDAwMAQ0LCw0ODRAODhAUDg4O&#10;FBQODg4OFBEMDAwMDBERDAwMDAwMEQwMDAwMDAwMDAwMDAwMDAwMDAwMDAwMDAwMDAz/wAARCABa&#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KYBJwMBEQACEQEDEQH/3QAEACX/&#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AJDAAAAAAAAAAAwI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">
                <v:group id="Gruppieren 10" o:spid="_x0000_s1027" style="position:absolute;left:7911;top:29897;width:63396;height:10373" coordsize="63396,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uppieren 6" o:spid="_x0000_s1028" style="position:absolute;top:2260;width:10013;height:5948" coordsize="10013,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 o:spid="_x0000_s1029" type="#_x0000_t75" style="position:absolute;left:1157;width:8801;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">
                      <v:imagedata r:id="rId19" o:title=""/>
                      <v:path arrowok="t"/>
                    </v:shape>
                    <v:shape id="Grafik 31" o:spid="_x0000_s1030" type="#_x0000_t75" style="position:absolute;top:2893;width:1001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">
                      <v:imagedata r:id="rId20" o:title="" croptop="21342f"/>
                      <v:path arrowok="t"/>
                    </v:shape>
                  </v:group>
                  <v:group id="Gruppieren 40" o:spid="_x0000_s1031" style="position:absolute;left:1027;width:37815;height:6731" coordsize="3781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hteck 14" o:spid="_x0000_s1032" style="position:absolute;top:87;width:128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" filled="f" stroked="f" strokeweight="1pt">
                      <v:textbox inset="0,0,0,0">
                        <w:txbxContent>
                          <w:p w:rsidR="00D57B28" w:rsidRPr="00FC09E0" w:rsidRDefault="00D57B28" w:rsidP="00D57B28">
                            <w:pPr>
                              <w:pStyle w:val="FSMFooterberschrift"/>
                            </w:pPr>
                            <w:r w:rsidRPr="00FC09E0">
                              <w:t xml:space="preserve">In Zusammenarbeit mit: </w:t>
                            </w:r>
                          </w:p>
                        </w:txbxContent>
                      </v:textbox>
                    </v:rect>
                    <v:group id="Gruppieren 38" o:spid="_x0000_s1033" style="position:absolute;left:15929;width:21889;height:6736" coordorigin="719,-175" coordsize="21892,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fik 11" o:spid="_x0000_s1034" type="#_x0000_t75" style="position:absolute;left:727;top:1758;width:7268;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">
                        <v:imagedata r:id="rId21" o:title=""/>
                        <v:path arrowok="t"/>
                      </v:shape>
                      <v:rect id="Rechteck 16" o:spid="_x0000_s1035" style="position:absolute;left:719;top:-175;width:21892;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" filled="f" stroked="f" strokeweight="1pt">
                        <v:textbox inset="0,0,0,0">
                          <w:txbxContent>
                            <w:p w:rsidR="00D57B28" w:rsidRPr="00171E0B" w:rsidRDefault="00D57B28" w:rsidP="00D57B28">
                              <w:pPr>
                                <w:pStyle w:val="FSMFooterberschrift"/>
                              </w:pPr>
                              <w:r w:rsidRPr="00171E0B">
                                <w:t>Mit finanzieller Unterstützung von:</w:t>
                              </w:r>
                            </w:p>
                          </w:txbxContent>
                        </v:textbox>
                      </v:rect>
                    </v:group>
                  </v:group>
                  <v:rect id="Rechteck 32" o:spid="_x0000_s1036" style="position:absolute;left:40377;width:23019;height:10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" filled="f" stroked="f" strokeweight="1pt">
                    <v:textbox inset="0,0,0,0">
                      <w:txbxContent>
                        <w:p w:rsidR="00D57B28" w:rsidRPr="00171E0B" w:rsidRDefault="00D57B28" w:rsidP="00D57B28">
                          <w:pPr>
                            <w:pStyle w:val="FSMFooterberschrift"/>
                          </w:pPr>
                          <w:r w:rsidRPr="00171E0B">
                            <w:t>Alle Materialien unter:</w:t>
                          </w:r>
                        </w:p>
                        <w:p w:rsidR="00F32D98" w:rsidRPr="00C746B7" w:rsidRDefault="00F32D98" w:rsidP="00F32D98">
                          <w:pPr>
                            <w:rPr>
                              <w:rStyle w:val="Hyperlink"/>
                              <w:color w:val="49A4C1" w:themeColor="accent1"/>
                            </w:rPr>
                          </w:pPr>
                          <w:hyperlink r:id="rId22" w:history="1">
                            <w:r w:rsidRPr="00C746B7">
                              <w:rPr>
                                <w:rStyle w:val="Hyperlink"/>
                                <w:color w:val="49A4C1" w:themeColor="accent1"/>
                                <w:szCs w:val="20"/>
                              </w:rPr>
                              <w:t>www.weitklick.de</w:t>
                            </w:r>
                          </w:hyperlink>
                          <w:r w:rsidRPr="00C746B7">
                            <w:rPr>
                              <w:rStyle w:val="Hyperlink"/>
                              <w:color w:val="49A4C1" w:themeColor="accent1"/>
                            </w:rPr>
                            <w:t xml:space="preserve"> </w:t>
                          </w:r>
                        </w:p>
                        <w:p w:rsidR="00D57B28" w:rsidRPr="00171E0B" w:rsidRDefault="00F32D98" w:rsidP="00F32D98">
                          <w:pPr>
                            <w:rPr>
                              <w:color w:val="49A4C1" w:themeColor="accent1"/>
                              <w:szCs w:val="16"/>
                            </w:rPr>
                          </w:pPr>
                          <w:hyperlink r:id="rId23" w:history="1">
                            <w:r w:rsidRPr="00C746B7">
                              <w:rPr>
                                <w:rStyle w:val="Hyperlink"/>
                                <w:color w:val="49A4C1" w:themeColor="accent1"/>
                                <w:szCs w:val="20"/>
                              </w:rPr>
                              <w:t>www.medien-in-die-schule.de</w:t>
                            </w:r>
                          </w:hyperlink>
                        </w:p>
                        <w:p w:rsidR="00D57B28" w:rsidRPr="00171E0B" w:rsidRDefault="00D57B28" w:rsidP="00D57B28">
                          <w:pPr>
                            <w:rPr>
                              <w:color w:val="666666" w:themeColor="background1"/>
                              <w:szCs w:val="16"/>
                            </w:rPr>
                          </w:pPr>
                        </w:p>
                      </w:txbxContent>
                    </v:textbox>
                  </v:rect>
                </v:group>
                <v:shapetype id="_x0000_t202" coordsize="21600,21600" o:spt="202" path="m,l,21600r21600,l21600,xe">
                  <v:stroke joinstyle="miter"/>
                  <v:path gradientshapeok="t" o:connecttype="rect"/>
                </v:shapetype>
                <v:shape id="Textfeld 43" o:spid="_x0000_s1037" type="#_x0000_t202" style="position:absolute;left:8938;top:1027;width:55794;height: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rsidR="00D57B28" w:rsidRPr="008C4224" w:rsidRDefault="00D57B28" w:rsidP="00D57B28">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w:t>
                        </w:r>
                        <w:proofErr w:type="spellStart"/>
                        <w:r w:rsidRPr="008C4224">
                          <w:t>Güting</w:t>
                        </w:r>
                        <w:proofErr w:type="spellEnd"/>
                        <w:r w:rsidRPr="008C4224">
                          <w:t xml:space="preserve"> (Bezirksregierung Arnsberg), Jessica Euler (AKJS Brandenburg) und </w:t>
                        </w:r>
                        <w:r>
                          <w:br/>
                        </w:r>
                        <w:r w:rsidRPr="008C4224">
                          <w:t>Verena Ketter (Hochschule Esslingen).</w:t>
                        </w:r>
                      </w:p>
                    </w:txbxContent>
                  </v:textbox>
                </v:shape>
                <v:line id="Gerader Verbinder 47" o:spid="_x0000_s1038" style="position:absolute;visibility:visible;mso-wrap-style:square" from="0,0" to="6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" strokecolor="#666 [3212]" strokeweight=".5pt">
                  <v:stroke joinstyle="miter"/>
                </v:line>
                <v:group id="Gruppieren 13" o:spid="_x0000_s1039" style="position:absolute;left:9041;top:21164;width:45959;height:6399" coordsize="459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7" o:spid="_x0000_s1040" style="position:absolute;left:15822;width:1811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" filled="f" stroked="f" strokeweight="1pt">
                    <v:textbox inset="0,0,0,0">
                      <w:txbxContent>
                        <w:p w:rsidR="00D57B28" w:rsidRPr="00FC09E0" w:rsidRDefault="00D57B28" w:rsidP="00D57B28">
                          <w:pPr>
                            <w:pStyle w:val="FSMFooterberschrift"/>
                          </w:pPr>
                          <w:r w:rsidRPr="00FC09E0">
                            <w:t xml:space="preserve">Mit den Medienbildungsprojekten: </w:t>
                          </w:r>
                        </w:p>
                      </w:txbxContent>
                    </v:textbox>
                  </v:rect>
                  <v:rect id="Rechteck 8" o:spid="_x0000_s1041" style="position:absolute;width:756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" filled="f" stroked="f" strokeweight="1pt">
                    <v:textbox inset="0,0,0,0">
                      <w:txbxContent>
                        <w:p w:rsidR="00D57B28" w:rsidRPr="00FC09E0" w:rsidRDefault="00D57B28" w:rsidP="00D57B28">
                          <w:pPr>
                            <w:pStyle w:val="FSMFooterberschrift"/>
                          </w:pPr>
                          <w:r w:rsidRPr="00FC09E0">
                            <w:t>Ein Projekt der:</w:t>
                          </w:r>
                        </w:p>
                      </w:txbxContent>
                    </v:textbox>
                  </v:rect>
                  <v:group id="Gruppieren 12" o:spid="_x0000_s1042" style="position:absolute;left:205;top:924;width:45754;height:5474" coordsize="4575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Grafik 4" o:spid="_x0000_s1043" type="#_x0000_t75" style="position:absolute;top:1232;width:594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">
                      <v:imagedata r:id="rId24" o:title=""/>
                      <v:path arrowok="t"/>
                    </v:shape>
                    <v:shape id="Grafik 5" o:spid="_x0000_s1044" type="#_x0000_t75" style="position:absolute;left:15719;top:1232;width:5309;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">
                      <v:imagedata r:id="rId25" o:title=""/>
                      <v:path arrowok="t"/>
                    </v:shape>
                    <v:shape id="Grafik 21" o:spid="_x0000_s1045" type="#_x0000_t75" style="position:absolute;left:21472;width:9703;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">
                      <v:imagedata r:id="rId26" o:title=""/>
                      <v:path arrowok="t"/>
                    </v:shape>
                    <v:shape id="Grafik 27" o:spid="_x0000_s1046" type="#_x0000_t75" style="position:absolute;left:31644;top:1232;width:1411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">
                      <v:imagedata r:id="rId27" o:title=""/>
                      <v:path arrowok="t"/>
                    </v:shape>
                  </v:group>
                </v:group>
                <v:group id="Gruppieren 15" o:spid="_x0000_s1047" style="position:absolute;left:8938;top:11198;width:64921;height:7404" coordsize="6492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22" o:spid="_x0000_s1048" style="position:absolute;width:10111;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" filled="f" stroked="f" strokeweight="1pt">
                    <v:textbox inset="0,0,0,0">
                      <w:txbxContent>
                        <w:p w:rsidR="00D57B28" w:rsidRDefault="00D57B28" w:rsidP="00D57B28">
                          <w:pPr>
                            <w:pStyle w:val="FSMFooterberschrift"/>
                          </w:pPr>
                          <w:r>
                            <w:t>Stand</w:t>
                          </w:r>
                          <w:r w:rsidRPr="00FC09E0">
                            <w:t>:</w:t>
                          </w:r>
                        </w:p>
                        <w:p w:rsidR="00D57B28" w:rsidRPr="00171E0B" w:rsidRDefault="00D57B28" w:rsidP="00D57B28">
                          <w:pPr>
                            <w:pStyle w:val="FSMFlietext"/>
                          </w:pPr>
                          <w:r w:rsidRPr="00171E0B">
                            <w:t>Juni 2022</w:t>
                          </w:r>
                        </w:p>
                      </w:txbxContent>
                    </v:textbox>
                  </v:rect>
                  <v:group id="Gruppieren 26" o:spid="_x0000_s1049" style="position:absolute;left:15924;width:23019;height:7404" coordsize="2302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4" o:spid="_x0000_s1050" style="position:absolute;width:2302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" filled="f" stroked="f" strokeweight="1pt">
                      <v:textbox inset="0,0,0,0">
                        <w:txbxContent>
                          <w:p w:rsidR="00D57B28" w:rsidRDefault="00D57B28" w:rsidP="00D57B28">
                            <w:pPr>
                              <w:pStyle w:val="FSMFooterberschrift"/>
                            </w:pPr>
                            <w:r>
                              <w:t>Lizenz</w:t>
                            </w:r>
                            <w:r w:rsidRPr="00FC09E0">
                              <w:t>:</w:t>
                            </w:r>
                          </w:p>
                          <w:p w:rsidR="00D57B28" w:rsidRPr="00171E0B" w:rsidRDefault="00D57B28" w:rsidP="00D57B28">
                            <w:pPr>
                              <w:pStyle w:val="FSMFlietext"/>
                            </w:pPr>
                            <w:r w:rsidRPr="00171E0B">
                              <w:t>CC BY-SA 4.0</w:t>
                            </w:r>
                          </w:p>
                        </w:txbxContent>
                      </v:textbox>
                    </v:rect>
                    <v:shape id="Grafik 9" o:spid="_x0000_s1051" type="#_x0000_t75" style="position:absolute;left:132;top:4401;width:8602;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">
                      <v:imagedata r:id="rId28" o:title=""/>
                      <v:path arrowok="t"/>
                    </v:shape>
                  </v:group>
                  <v:rect id="Rechteck 74" o:spid="_x0000_s1052" style="position:absolute;left:39350;width:2557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" filled="f" stroked="f" strokeweight="1pt">
                    <v:textbox inset="0,0,0,0">
                      <w:txbxContent>
                        <w:p w:rsidR="002B18A8" w:rsidRDefault="002B18A8" w:rsidP="002B18A8">
                          <w:pPr>
                            <w:pStyle w:val="FSMFooterberschrift"/>
                          </w:pPr>
                          <w:r>
                            <w:t>Redaktion:</w:t>
                          </w:r>
                        </w:p>
                        <w:p w:rsidR="002B18A8" w:rsidRDefault="002B18A8" w:rsidP="002B18A8">
                          <w:pPr>
                            <w:pStyle w:val="FSMFlietext"/>
                            <w:jc w:val="left"/>
                            <w:rPr>
                              <w:lang w:val="en-GB"/>
                            </w:rPr>
                          </w:pPr>
                          <w:r>
                            <w:rPr>
                              <w:lang w:val="en-GB"/>
                            </w:rPr>
                            <w:t xml:space="preserve">Astrid </w:t>
                          </w:r>
                          <w:proofErr w:type="spellStart"/>
                          <w:r>
                            <w:rPr>
                              <w:lang w:val="en-GB"/>
                            </w:rPr>
                            <w:t>Dinges</w:t>
                          </w:r>
                          <w:proofErr w:type="spellEnd"/>
                          <w:r>
                            <w:rPr>
                              <w:lang w:val="en-GB"/>
                            </w:rPr>
                            <w:t>, Uta Voigt</w:t>
                          </w:r>
                          <w:r>
                            <w:rPr>
                              <w:lang w:val="en-GB"/>
                            </w:rPr>
                            <w:br/>
                            <w:t>music media park e. V.</w:t>
                          </w:r>
                        </w:p>
                      </w:txbxContent>
                    </v:textbox>
                  </v:rect>
                </v:group>
              </v:group>
            </w:pict>
          </mc:Fallback>
        </mc:AlternateContent>
      </w:r>
    </w:p>
    <w:sectPr w:rsidR="00FC09E0" w:rsidRPr="00866F16" w:rsidSect="00CB4746">
      <w:headerReference w:type="default" r:id="rId29"/>
      <w:footerReference w:type="default" r:id="rId30"/>
      <w:pgSz w:w="11906" w:h="16838"/>
      <w:pgMar w:top="2155" w:right="170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604" w:rsidRDefault="00086604" w:rsidP="00866F16">
      <w:pPr>
        <w:spacing w:after="0" w:line="240" w:lineRule="auto"/>
      </w:pPr>
      <w:r>
        <w:separator/>
      </w:r>
    </w:p>
  </w:endnote>
  <w:endnote w:type="continuationSeparator" w:id="0">
    <w:p w:rsidR="00086604" w:rsidRDefault="00086604" w:rsidP="0086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00"/>
    <w:family w:val="auto"/>
    <w:pitch w:val="variable"/>
    <w:sig w:usb0="E00002FF" w:usb1="5000205B" w:usb2="00000020" w:usb3="00000000" w:csb0="0000019F" w:csb1="00000000"/>
    <w:embedRegular r:id="rId1" w:fontKey="{1D9C83B7-8190-4377-83EC-AA0FACA64097}"/>
    <w:embedBold r:id="rId2" w:fontKey="{5DB72E40-B27E-4BCF-95DD-AEF11D2052A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3" w:fontKey="{703CC241-8E84-4796-9633-F52752AA56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6A4" w:rsidRDefault="00CC06A4">
    <w:pPr>
      <w:pStyle w:val="Fuzeile"/>
    </w:pPr>
  </w:p>
  <w:p w:rsidR="00CC06A4" w:rsidRDefault="00FC09E0">
    <w:pPr>
      <w:pStyle w:val="Fuzeile"/>
    </w:pPr>
    <w:r w:rsidRPr="00FC09E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604" w:rsidRDefault="00086604" w:rsidP="00866F16">
      <w:pPr>
        <w:spacing w:after="0" w:line="240" w:lineRule="auto"/>
      </w:pPr>
      <w:r>
        <w:separator/>
      </w:r>
    </w:p>
  </w:footnote>
  <w:footnote w:type="continuationSeparator" w:id="0">
    <w:p w:rsidR="00086604" w:rsidRDefault="00086604" w:rsidP="00866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F16" w:rsidRDefault="00866F16">
    <w:r>
      <w:rPr>
        <w:noProof/>
        <w:lang w:eastAsia="de-DE"/>
      </w:rPr>
      <mc:AlternateContent>
        <mc:Choice Requires="wps">
          <w:drawing>
            <wp:anchor distT="0" distB="0" distL="114300" distR="114300" simplePos="0" relativeHeight="251659264" behindDoc="0" locked="0" layoutInCell="1" allowOverlap="1" wp14:anchorId="5AA30D4D" wp14:editId="0062561F">
              <wp:simplePos x="0" y="0"/>
              <wp:positionH relativeFrom="column">
                <wp:posOffset>-900430</wp:posOffset>
              </wp:positionH>
              <wp:positionV relativeFrom="paragraph">
                <wp:posOffset>-170815</wp:posOffset>
              </wp:positionV>
              <wp:extent cx="7142400" cy="828000"/>
              <wp:effectExtent l="0" t="0" r="1905" b="0"/>
              <wp:wrapNone/>
              <wp:docPr id="33" name="Freihandform: Form 32">
                <a:extLst xmlns:a="http://schemas.openxmlformats.org/drawingml/2006/main">
                  <a:ext uri="{FF2B5EF4-FFF2-40B4-BE49-F238E27FC236}">
                    <a16:creationId xmlns:a16="http://schemas.microsoft.com/office/drawing/2014/main" id="{6189B808-4D88-48B6-B8F2-82B4E385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2400" cy="828000"/>
                      </a:xfrm>
                      <a:custGeom>
                        <a:avLst/>
                        <a:gdLst>
                          <a:gd name="connsiteX0" fmla="*/ 0 w 11513893"/>
                          <a:gd name="connsiteY0" fmla="*/ 0 h 1151809"/>
                          <a:gd name="connsiteX1" fmla="*/ 11474416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 name="connsiteX0" fmla="*/ 0 w 11513893"/>
                          <a:gd name="connsiteY0" fmla="*/ 0 h 1151809"/>
                          <a:gd name="connsiteX1" fmla="*/ 11382280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13893" h="1151809">
                            <a:moveTo>
                              <a:pt x="0" y="0"/>
                            </a:moveTo>
                            <a:lnTo>
                              <a:pt x="11382280" y="0"/>
                            </a:lnTo>
                            <a:lnTo>
                              <a:pt x="11513893" y="1151809"/>
                            </a:lnTo>
                            <a:lnTo>
                              <a:pt x="555" y="115180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F16" w:rsidRPr="00CC06A4" w:rsidRDefault="00866F16" w:rsidP="0006632F">
                          <w:pPr>
                            <w:pStyle w:val="FSMKopfzeile"/>
                          </w:pPr>
                          <w:r w:rsidRPr="00CC06A4">
                            <w:t>Mit Fakten gegen Fakes</w:t>
                          </w:r>
                        </w:p>
                        <w:p w:rsidR="00866F16" w:rsidRPr="00FC09E0" w:rsidRDefault="00C373C6" w:rsidP="0006632F">
                          <w:pPr>
                            <w:pStyle w:val="FSMKopfzeileSubline"/>
                          </w:pPr>
                          <w:r>
                            <w:t xml:space="preserve">Einladung zum </w:t>
                          </w:r>
                          <w:r w:rsidR="00866F16" w:rsidRPr="00FC09E0">
                            <w:t>Elternabend</w:t>
                          </w:r>
                        </w:p>
                      </w:txbxContent>
                    </wps:txbx>
                    <wps:bodyPr rot="0" spcFirstLastPara="0" vertOverflow="overflow" horzOverflow="overflow" vert="horz" wrap="square" lIns="90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30D4D" id="Freihandform: Form 32" o:spid="_x0000_s1053" style="position:absolute;margin-left:-70.9pt;margin-top:-13.45pt;width:562.4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3893,1151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" adj="-11796480,,5400" path="m,l11382280,r131613,1151809l555,1151809,,xe" fillcolor="#49a4c1 [3204]" stroked="f" strokeweight="1pt">
              <v:stroke joinstyle="miter"/>
              <v:formulas/>
              <v:path arrowok="t" o:connecttype="custom" o:connectlocs="0,0;7060757,0;7142400,828000;344,828000;0,0" o:connectangles="0,0,0,0,0" textboxrect="0,0,11513893,1151809"/>
              <v:textbox inset="25mm">
                <w:txbxContent>
                  <w:p w:rsidR="00866F16" w:rsidRPr="00CC06A4" w:rsidRDefault="00866F16" w:rsidP="0006632F">
                    <w:pPr>
                      <w:pStyle w:val="FSMKopfzeile"/>
                    </w:pPr>
                    <w:r w:rsidRPr="00CC06A4">
                      <w:t>Mit Fakten gegen Fakes</w:t>
                    </w:r>
                  </w:p>
                  <w:p w:rsidR="00866F16" w:rsidRPr="00FC09E0" w:rsidRDefault="00C373C6" w:rsidP="0006632F">
                    <w:pPr>
                      <w:pStyle w:val="FSMKopfzeileSubline"/>
                    </w:pPr>
                    <w:r>
                      <w:t xml:space="preserve">Einladung zum </w:t>
                    </w:r>
                    <w:r w:rsidR="00866F16" w:rsidRPr="00FC09E0">
                      <w:t>Elternabend</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684"/>
    <w:rsid w:val="0006632F"/>
    <w:rsid w:val="000734F5"/>
    <w:rsid w:val="00086604"/>
    <w:rsid w:val="00171E0B"/>
    <w:rsid w:val="002B18A8"/>
    <w:rsid w:val="00311290"/>
    <w:rsid w:val="00382446"/>
    <w:rsid w:val="003E5B85"/>
    <w:rsid w:val="003F7C97"/>
    <w:rsid w:val="004B26F6"/>
    <w:rsid w:val="00565661"/>
    <w:rsid w:val="005C1867"/>
    <w:rsid w:val="005F122A"/>
    <w:rsid w:val="00692F9C"/>
    <w:rsid w:val="006B713A"/>
    <w:rsid w:val="00722684"/>
    <w:rsid w:val="007E3B1C"/>
    <w:rsid w:val="00837B37"/>
    <w:rsid w:val="00854E67"/>
    <w:rsid w:val="00866F16"/>
    <w:rsid w:val="008A0B7D"/>
    <w:rsid w:val="008C4224"/>
    <w:rsid w:val="009C26AA"/>
    <w:rsid w:val="00A10AA1"/>
    <w:rsid w:val="00AE3FC4"/>
    <w:rsid w:val="00B529B6"/>
    <w:rsid w:val="00B93B2C"/>
    <w:rsid w:val="00C373C6"/>
    <w:rsid w:val="00CA0B08"/>
    <w:rsid w:val="00CB4746"/>
    <w:rsid w:val="00CC06A4"/>
    <w:rsid w:val="00D45E76"/>
    <w:rsid w:val="00D52061"/>
    <w:rsid w:val="00D57B28"/>
    <w:rsid w:val="00DA4BCB"/>
    <w:rsid w:val="00DB7129"/>
    <w:rsid w:val="00E37197"/>
    <w:rsid w:val="00EB49F1"/>
    <w:rsid w:val="00EB54CC"/>
    <w:rsid w:val="00EF6501"/>
    <w:rsid w:val="00F32D98"/>
    <w:rsid w:val="00FC0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A9999A"/>
  <w14:defaultImageDpi w14:val="32767"/>
  <w15:chartTrackingRefBased/>
  <w15:docId w15:val="{E7F757D3-C31A-4CCC-A474-D654682D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10AA1"/>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SMFlietext">
    <w:name w:val="FSM Fließtext"/>
    <w:basedOn w:val="Standard"/>
    <w:qFormat/>
    <w:rsid w:val="0006632F"/>
    <w:pPr>
      <w:spacing w:before="120" w:after="120" w:line="288" w:lineRule="auto"/>
      <w:jc w:val="both"/>
    </w:pPr>
    <w:rPr>
      <w:rFonts w:eastAsia="Times New Roman" w:cs="Arial"/>
      <w:color w:val="666666" w:themeColor="background1"/>
      <w:szCs w:val="20"/>
      <w:lang w:eastAsia="de-DE"/>
    </w:rPr>
  </w:style>
  <w:style w:type="paragraph" w:styleId="Fuzeile">
    <w:name w:val="footer"/>
    <w:basedOn w:val="Standard"/>
    <w:link w:val="FuzeileZchn"/>
    <w:uiPriority w:val="99"/>
    <w:unhideWhenUsed/>
    <w:rsid w:val="00866F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F16"/>
    <w:rPr>
      <w:sz w:val="20"/>
    </w:rPr>
  </w:style>
  <w:style w:type="paragraph" w:styleId="StandardWeb">
    <w:name w:val="Normal (Web)"/>
    <w:basedOn w:val="Standard"/>
    <w:uiPriority w:val="99"/>
    <w:unhideWhenUsed/>
    <w:rsid w:val="00866F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66F16"/>
    <w:rPr>
      <w:color w:val="0000FF"/>
      <w:u w:val="single"/>
    </w:rPr>
  </w:style>
  <w:style w:type="character" w:customStyle="1" w:styleId="UnresolvedMention">
    <w:name w:val="Unresolved Mention"/>
    <w:basedOn w:val="Absatz-Standardschriftart"/>
    <w:uiPriority w:val="99"/>
    <w:semiHidden/>
    <w:unhideWhenUsed/>
    <w:rsid w:val="00866F16"/>
    <w:rPr>
      <w:color w:val="605E5C"/>
      <w:shd w:val="clear" w:color="auto" w:fill="E1DFDD"/>
    </w:rPr>
  </w:style>
  <w:style w:type="paragraph" w:customStyle="1" w:styleId="FSMAbsatzberschrift">
    <w:name w:val="FSM Absatzüberschrift"/>
    <w:basedOn w:val="Standard"/>
    <w:qFormat/>
    <w:rsid w:val="006B713A"/>
    <w:pPr>
      <w:spacing w:before="480" w:after="120" w:line="288" w:lineRule="auto"/>
    </w:pPr>
    <w:rPr>
      <w:rFonts w:eastAsia="Times New Roman" w:cs="Arial"/>
      <w:b/>
      <w:bCs/>
      <w:color w:val="49A4C1" w:themeColor="accent1"/>
      <w:sz w:val="28"/>
      <w:szCs w:val="24"/>
      <w:lang w:eastAsia="de-DE"/>
    </w:rPr>
  </w:style>
  <w:style w:type="paragraph" w:customStyle="1" w:styleId="FSMDokumentberschrift">
    <w:name w:val="FSM Dokument Überschrift"/>
    <w:basedOn w:val="Standard"/>
    <w:qFormat/>
    <w:rsid w:val="0006632F"/>
    <w:pPr>
      <w:spacing w:before="120" w:after="240" w:line="288" w:lineRule="auto"/>
    </w:pPr>
    <w:rPr>
      <w:rFonts w:asciiTheme="majorHAnsi" w:eastAsia="Times New Roman" w:hAnsiTheme="majorHAnsi" w:cs="Arial"/>
      <w:bCs/>
      <w:color w:val="666666" w:themeColor="background1"/>
      <w:sz w:val="36"/>
      <w:szCs w:val="36"/>
      <w:lang w:eastAsia="de-DE"/>
    </w:rPr>
  </w:style>
  <w:style w:type="paragraph" w:customStyle="1" w:styleId="FSMFlietextberschrift">
    <w:name w:val="FSM Fließtext Überschrift"/>
    <w:basedOn w:val="Standard"/>
    <w:qFormat/>
    <w:rsid w:val="0006632F"/>
    <w:pPr>
      <w:spacing w:before="240" w:after="120" w:line="288" w:lineRule="auto"/>
      <w:jc w:val="both"/>
    </w:pPr>
    <w:rPr>
      <w:rFonts w:eastAsia="Times New Roman" w:cs="Arial"/>
      <w:b/>
      <w:color w:val="666666" w:themeColor="background1"/>
      <w:szCs w:val="20"/>
      <w:lang w:eastAsia="de-DE"/>
    </w:rPr>
  </w:style>
  <w:style w:type="paragraph" w:customStyle="1" w:styleId="FSMFooterberschrift">
    <w:name w:val="FSM Footer Überschrift"/>
    <w:basedOn w:val="StandardWeb"/>
    <w:qFormat/>
    <w:rsid w:val="0006632F"/>
    <w:pPr>
      <w:spacing w:before="0" w:beforeAutospacing="0" w:after="120" w:afterAutospacing="0"/>
    </w:pPr>
    <w:rPr>
      <w:rFonts w:asciiTheme="majorHAnsi" w:hAnsi="Roboto Light" w:cstheme="minorBidi"/>
      <w:color w:val="666666" w:themeColor="background1"/>
      <w:kern w:val="24"/>
      <w:sz w:val="16"/>
      <w:szCs w:val="16"/>
    </w:rPr>
  </w:style>
  <w:style w:type="paragraph" w:customStyle="1" w:styleId="FSMKopfzeile">
    <w:name w:val="FSM Kopfzeile"/>
    <w:basedOn w:val="Standard"/>
    <w:qFormat/>
    <w:rsid w:val="0006632F"/>
    <w:pPr>
      <w:spacing w:after="40" w:line="240" w:lineRule="auto"/>
    </w:pPr>
    <w:rPr>
      <w:color w:val="FFFFFF" w:themeColor="text1"/>
      <w:sz w:val="40"/>
      <w:szCs w:val="36"/>
    </w:rPr>
  </w:style>
  <w:style w:type="paragraph" w:customStyle="1" w:styleId="FSMKopfzeileSubline">
    <w:name w:val="FSM Kopfzeile Subline"/>
    <w:basedOn w:val="Standard"/>
    <w:qFormat/>
    <w:rsid w:val="0006632F"/>
    <w:pPr>
      <w:spacing w:after="40" w:line="240" w:lineRule="auto"/>
    </w:pPr>
    <w:rPr>
      <w:rFonts w:asciiTheme="majorHAnsi" w:hAnsiTheme="majorHAnsi"/>
      <w:color w:val="FFFFFF" w:themeColor="text1"/>
      <w:sz w:val="24"/>
    </w:rPr>
  </w:style>
  <w:style w:type="paragraph" w:styleId="Kopfzeile">
    <w:name w:val="header"/>
    <w:basedOn w:val="Standard"/>
    <w:link w:val="KopfzeileZchn"/>
    <w:uiPriority w:val="99"/>
    <w:unhideWhenUsed/>
    <w:rsid w:val="00DB71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712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057083">
      <w:bodyDiv w:val="1"/>
      <w:marLeft w:val="0"/>
      <w:marRight w:val="0"/>
      <w:marTop w:val="0"/>
      <w:marBottom w:val="0"/>
      <w:divBdr>
        <w:top w:val="none" w:sz="0" w:space="0" w:color="auto"/>
        <w:left w:val="none" w:sz="0" w:space="0" w:color="auto"/>
        <w:bottom w:val="none" w:sz="0" w:space="0" w:color="auto"/>
        <w:right w:val="none" w:sz="0" w:space="0" w:color="auto"/>
      </w:divBdr>
    </w:div>
    <w:div w:id="1012880167">
      <w:bodyDiv w:val="1"/>
      <w:marLeft w:val="0"/>
      <w:marRight w:val="0"/>
      <w:marTop w:val="0"/>
      <w:marBottom w:val="0"/>
      <w:divBdr>
        <w:top w:val="none" w:sz="0" w:space="0" w:color="auto"/>
        <w:left w:val="none" w:sz="0" w:space="0" w:color="auto"/>
        <w:bottom w:val="none" w:sz="0" w:space="0" w:color="auto"/>
        <w:right w:val="none" w:sz="0" w:space="0" w:color="auto"/>
      </w:divBdr>
    </w:div>
    <w:div w:id="1065183321">
      <w:bodyDiv w:val="1"/>
      <w:marLeft w:val="0"/>
      <w:marRight w:val="0"/>
      <w:marTop w:val="0"/>
      <w:marBottom w:val="0"/>
      <w:divBdr>
        <w:top w:val="none" w:sz="0" w:space="0" w:color="auto"/>
        <w:left w:val="none" w:sz="0" w:space="0" w:color="auto"/>
        <w:bottom w:val="none" w:sz="0" w:space="0" w:color="auto"/>
        <w:right w:val="none" w:sz="0" w:space="0" w:color="auto"/>
      </w:divBdr>
    </w:div>
    <w:div w:id="1306739720">
      <w:bodyDiv w:val="1"/>
      <w:marLeft w:val="0"/>
      <w:marRight w:val="0"/>
      <w:marTop w:val="0"/>
      <w:marBottom w:val="0"/>
      <w:divBdr>
        <w:top w:val="none" w:sz="0" w:space="0" w:color="auto"/>
        <w:left w:val="none" w:sz="0" w:space="0" w:color="auto"/>
        <w:bottom w:val="none" w:sz="0" w:space="0" w:color="auto"/>
        <w:right w:val="none" w:sz="0" w:space="0" w:color="auto"/>
      </w:divBdr>
    </w:div>
    <w:div w:id="1456289210">
      <w:bodyDiv w:val="1"/>
      <w:marLeft w:val="0"/>
      <w:marRight w:val="0"/>
      <w:marTop w:val="0"/>
      <w:marBottom w:val="0"/>
      <w:divBdr>
        <w:top w:val="none" w:sz="0" w:space="0" w:color="auto"/>
        <w:left w:val="none" w:sz="0" w:space="0" w:color="auto"/>
        <w:bottom w:val="none" w:sz="0" w:space="0" w:color="auto"/>
        <w:right w:val="none" w:sz="0" w:space="0" w:color="auto"/>
      </w:divBdr>
    </w:div>
    <w:div w:id="1638417814">
      <w:bodyDiv w:val="1"/>
      <w:marLeft w:val="0"/>
      <w:marRight w:val="0"/>
      <w:marTop w:val="0"/>
      <w:marBottom w:val="0"/>
      <w:divBdr>
        <w:top w:val="none" w:sz="0" w:space="0" w:color="auto"/>
        <w:left w:val="none" w:sz="0" w:space="0" w:color="auto"/>
        <w:bottom w:val="none" w:sz="0" w:space="0" w:color="auto"/>
        <w:right w:val="none" w:sz="0" w:space="0" w:color="auto"/>
      </w:divBdr>
    </w:div>
    <w:div w:id="1687516204">
      <w:bodyDiv w:val="1"/>
      <w:marLeft w:val="0"/>
      <w:marRight w:val="0"/>
      <w:marTop w:val="0"/>
      <w:marBottom w:val="0"/>
      <w:divBdr>
        <w:top w:val="none" w:sz="0" w:space="0" w:color="auto"/>
        <w:left w:val="none" w:sz="0" w:space="0" w:color="auto"/>
        <w:bottom w:val="none" w:sz="0" w:space="0" w:color="auto"/>
        <w:right w:val="none" w:sz="0" w:space="0" w:color="auto"/>
      </w:divBdr>
    </w:div>
    <w:div w:id="1842621122">
      <w:bodyDiv w:val="1"/>
      <w:marLeft w:val="0"/>
      <w:marRight w:val="0"/>
      <w:marTop w:val="0"/>
      <w:marBottom w:val="0"/>
      <w:divBdr>
        <w:top w:val="none" w:sz="0" w:space="0" w:color="auto"/>
        <w:left w:val="none" w:sz="0" w:space="0" w:color="auto"/>
        <w:bottom w:val="none" w:sz="0" w:space="0" w:color="auto"/>
        <w:right w:val="none" w:sz="0" w:space="0" w:color="auto"/>
      </w:divBdr>
    </w:div>
    <w:div w:id="190225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medien-in-die-schule.de" TargetMode="External"/><Relationship Id="rId18" Type="http://schemas.openxmlformats.org/officeDocument/2006/relationships/image" Target="media/image9.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hyperlink" Target="http://www.weitklick.de"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medien-in-die-schule.de" TargetMode="External"/><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www.weitklick.de" TargetMode="External"/><Relationship Id="rId27" Type="http://schemas.openxmlformats.org/officeDocument/2006/relationships/image" Target="media/image16.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eine\Idee-Scheibe\2%20PPT%20JOBS\FSM\25052022\&#220;A\Einladung_Elternabend_060622.dotx" TargetMode="External"/></Relationships>
</file>

<file path=word/theme/theme1.xml><?xml version="1.0" encoding="utf-8"?>
<a:theme xmlns:a="http://schemas.openxmlformats.org/drawingml/2006/main" name="Office">
  <a:themeElements>
    <a:clrScheme name="Benutzerdefiniert 80">
      <a:dk1>
        <a:srgbClr val="FFFFFF"/>
      </a:dk1>
      <a:lt1>
        <a:srgbClr val="666666"/>
      </a:lt1>
      <a:dk2>
        <a:srgbClr val="FFFFFF"/>
      </a:dk2>
      <a:lt2>
        <a:srgbClr val="E7E6E6"/>
      </a:lt2>
      <a:accent1>
        <a:srgbClr val="49A4C1"/>
      </a:accent1>
      <a:accent2>
        <a:srgbClr val="6BBB9E"/>
      </a:accent2>
      <a:accent3>
        <a:srgbClr val="E17A4A"/>
      </a:accent3>
      <a:accent4>
        <a:srgbClr val="D95970"/>
      </a:accent4>
      <a:accent5>
        <a:srgbClr val="365899"/>
      </a:accent5>
      <a:accent6>
        <a:srgbClr val="9A3535"/>
      </a:accent6>
      <a:hlink>
        <a:srgbClr val="49A4C1"/>
      </a:hlink>
      <a:folHlink>
        <a:srgbClr val="49A4C1"/>
      </a:folHlink>
    </a:clrScheme>
    <a:fontScheme name="Benutzerdefiniert 51">
      <a:majorFont>
        <a:latin typeface="Roboto Ligh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BF29A-2489-4A05-A684-144E719E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Einladung_Elternabend_060622</Template>
  <TotalTime>0</TotalTime>
  <Pages>2</Pages>
  <Words>176</Words>
  <Characters>1115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Lidia de Reese</cp:lastModifiedBy>
  <cp:revision>6</cp:revision>
  <cp:lastPrinted>2022-06-02T11:54:00Z</cp:lastPrinted>
  <dcterms:created xsi:type="dcterms:W3CDTF">2022-06-06T08:19:00Z</dcterms:created>
  <dcterms:modified xsi:type="dcterms:W3CDTF">2022-06-16T12:48:00Z</dcterms:modified>
</cp:coreProperties>
</file>