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9C723" w14:textId="77777777" w:rsidR="00866F16" w:rsidRPr="00866F16" w:rsidRDefault="00866F16" w:rsidP="0006632F">
      <w:pPr>
        <w:pStyle w:val="FSMDokumentberschrift"/>
        <w:rPr>
          <w:rFonts w:cs="Times New Roman"/>
          <w:sz w:val="24"/>
          <w:szCs w:val="24"/>
        </w:rPr>
      </w:pPr>
      <w:r w:rsidRPr="00866F16">
        <w:t>Handout</w:t>
      </w:r>
    </w:p>
    <w:p w14:paraId="15E9753D" w14:textId="77777777" w:rsidR="00866F16" w:rsidRPr="00866F16" w:rsidRDefault="00866F16" w:rsidP="006B713A">
      <w:pPr>
        <w:pStyle w:val="FSMAbsatzberschrift"/>
        <w:rPr>
          <w:rFonts w:cs="Times New Roman"/>
        </w:rPr>
      </w:pPr>
      <w:r w:rsidRPr="00866F16">
        <w:t>Medien und Meinungsbildung in der digitalisierten Welt</w:t>
      </w:r>
    </w:p>
    <w:p w14:paraId="384371BD" w14:textId="77777777" w:rsidR="00311F15" w:rsidRDefault="00311F15" w:rsidP="00311F15">
      <w:pPr>
        <w:pStyle w:val="FSMFlietext"/>
        <w:rPr>
          <w:rFonts w:eastAsia="Arial"/>
        </w:rPr>
      </w:pPr>
      <w:r>
        <w:rPr>
          <w:rFonts w:eastAsia="Arial"/>
        </w:rPr>
        <w:t xml:space="preserve">Internet und Mobilgeräte, wie Smartphone oder Laptop machen es möglich, Medien (fast) überall und ständig zu nutzen. Medien werden u. a. für den Austausch von Informationen, zur Unterhaltung und zur Meinungsbildung genutzt. Dabei kann es um politische Informationen, persönliche Ange-legenheiten oder auch Kaufempfehlungen gehen. Das ist wichtig, um Entscheidungen treffen zu können und am gesellschaftlichen Leben teilzuhaben. </w:t>
      </w:r>
    </w:p>
    <w:p w14:paraId="0E6F2B91" w14:textId="77777777" w:rsidR="00311F15" w:rsidRDefault="00311F15" w:rsidP="00311F15">
      <w:pPr>
        <w:pStyle w:val="FSMFlietext"/>
        <w:rPr>
          <w:rFonts w:eastAsia="Arial"/>
        </w:rPr>
      </w:pPr>
      <w:r>
        <w:rPr>
          <w:rFonts w:eastAsia="Arial"/>
        </w:rPr>
        <w:t>Weil es mittlerweile so viele Medienangebote gibt, müssen wir uns ständig entscheiden, womit wir uns beschäftigen möchten, wem wir vertrauen können und welche Informationen glaubhaft sind. Diese Medienangebote stammen nicht nur von journalistischen Profis, die auf Grundlage bestimmter moralischer und professioneller Grundlagen arbeiten, sondern werden auch von unseriösen Anbietern oder Privatpersonen veröffentlicht.</w:t>
      </w:r>
    </w:p>
    <w:p w14:paraId="59E70D3A" w14:textId="77777777" w:rsidR="00866F16" w:rsidRPr="00311F15" w:rsidRDefault="00311F15" w:rsidP="0006632F">
      <w:pPr>
        <w:pStyle w:val="FSMFlietext"/>
        <w:rPr>
          <w:rFonts w:eastAsia="Arial"/>
        </w:rPr>
      </w:pPr>
      <w:r>
        <w:rPr>
          <w:rFonts w:eastAsia="Arial"/>
        </w:rPr>
        <w:t>Dafür brauchen wir und unsere Kinder Medien- und Nachrichtenkompetenz, um Informationen bzw. Nachrichten bewerten und Desinformation erkennen zu können.</w:t>
      </w:r>
    </w:p>
    <w:p w14:paraId="0FF342B7" w14:textId="77777777" w:rsidR="00866F16" w:rsidRPr="0006632F" w:rsidRDefault="00866F16" w:rsidP="0006632F">
      <w:pPr>
        <w:pStyle w:val="FSMAbsatzberschrift"/>
        <w:rPr>
          <w:rFonts w:cs="Times New Roman"/>
          <w:color w:val="6BBB9E" w:themeColor="accent2"/>
        </w:rPr>
      </w:pPr>
      <w:r w:rsidRPr="0006632F">
        <w:rPr>
          <w:color w:val="6BBB9E" w:themeColor="accent2"/>
        </w:rPr>
        <w:t>Begriff: Desinformation</w:t>
      </w:r>
    </w:p>
    <w:p w14:paraId="02531564" w14:textId="77777777" w:rsidR="00866F16" w:rsidRDefault="00311F15" w:rsidP="0006632F">
      <w:pPr>
        <w:pStyle w:val="FSMFlietext"/>
      </w:pPr>
      <w:r w:rsidRPr="00311F15">
        <w:t>Der Begriff Desinformation beinhaltet alle Formen von Informationen, die nicht wahr sind und mit Absicht verbreitet werden. Wichtige Ziele hinter Desinformation sind, Schaden anzurichten, zu täuschen oder finanzielle Vorteile zu erwirtschaften. Desinformation kann also viele verschiedene Erscheinungsformen haben und in vielen verschiedenen Zusammenhängen auftreten.</w:t>
      </w:r>
    </w:p>
    <w:p w14:paraId="48684590" w14:textId="77777777" w:rsidR="00866F16" w:rsidRPr="00866F16" w:rsidRDefault="00866F16" w:rsidP="0006632F">
      <w:pPr>
        <w:pStyle w:val="FSMFlietextberschrift"/>
        <w:rPr>
          <w:rFonts w:cs="Times New Roman"/>
        </w:rPr>
      </w:pPr>
      <w:r w:rsidRPr="00866F16">
        <w:t>Beispiele für Desinformation:</w:t>
      </w:r>
    </w:p>
    <w:p w14:paraId="634193E8" w14:textId="77777777" w:rsidR="00866F16" w:rsidRPr="00866F16" w:rsidRDefault="00311F15" w:rsidP="0006632F">
      <w:pPr>
        <w:pStyle w:val="FSMFlietext"/>
        <w:rPr>
          <w:rFonts w:cs="Times New Roman"/>
        </w:rPr>
      </w:pPr>
      <w:r w:rsidRPr="00311F15">
        <w:t>Seriös aussehende Webseiten mit Desinformation, Fotos/Bilder im falschen Kontext, verzerrte Dar</w:t>
      </w:r>
      <w:r>
        <w:t>-</w:t>
      </w:r>
      <w:r w:rsidRPr="00311F15">
        <w:t>stellungen, Behauptungen ohne Faktenbasis, beeinflussende (suggestive) Deutungen, Gerüchte, parteiischer Journalismus, erfundene Darstellungen, manipulierte Bilder/Videos</w:t>
      </w:r>
      <w:r w:rsidR="00CC06A4">
        <w:t>.</w:t>
      </w:r>
    </w:p>
    <w:p w14:paraId="65D42004" w14:textId="77777777" w:rsidR="00866F16" w:rsidRPr="0006632F" w:rsidRDefault="00866F16" w:rsidP="0006632F">
      <w:pPr>
        <w:pStyle w:val="FSMAbsatzberschrift"/>
        <w:rPr>
          <w:rFonts w:cs="Times New Roman"/>
          <w:color w:val="E17A4A" w:themeColor="accent3"/>
        </w:rPr>
      </w:pPr>
      <w:r w:rsidRPr="0006632F">
        <w:rPr>
          <w:color w:val="E17A4A" w:themeColor="accent3"/>
        </w:rPr>
        <w:t>Umgang mit Desinformation</w:t>
      </w:r>
    </w:p>
    <w:p w14:paraId="15DD3982" w14:textId="77777777" w:rsidR="00311F15" w:rsidRDefault="00311F15" w:rsidP="00311F15">
      <w:pPr>
        <w:pStyle w:val="FSMFlietext"/>
      </w:pPr>
      <w:r>
        <w:t>Je nachdem um welche Form von Desinformation es sich handelt, gibt es verschiedene Heran</w:t>
      </w:r>
      <w:r w:rsidR="00935D62">
        <w:t>-</w:t>
      </w:r>
      <w:r>
        <w:t>gehensweisen. Grundsätzlich sollte zuerst immer überlegt werden, woher die Information stammt und ob sie überprüft werden kann. Im Zweifelsfall sollte, wie es auch journalistische Profis machen, bei einer zweiten oder dritten Quelle nachgesehen werden, ob dort das Gleiche berichtet wird. Eine weitere Überlegung ist, ob die Information nur die Gefühlsebene anspricht oder auch sachlich ist.</w:t>
      </w:r>
    </w:p>
    <w:p w14:paraId="62F3F3F6" w14:textId="77777777" w:rsidR="00311F15" w:rsidRDefault="00311F15" w:rsidP="00311F15">
      <w:pPr>
        <w:pStyle w:val="FSMFlietext"/>
      </w:pPr>
      <w:r>
        <w:t xml:space="preserve">Eine Möglichkeit ist es, eine </w:t>
      </w:r>
      <w:r w:rsidRPr="00311F15">
        <w:rPr>
          <w:b/>
        </w:rPr>
        <w:t>Faktencheckseite</w:t>
      </w:r>
      <w:r>
        <w:t xml:space="preserve"> zu besuchen (z. B. Correctiv, Faktenfuchs vom BR). Dort werden auf der Basis sachlicher, objektiver und überprüfbarer Fakten, die zu prüfenden Inhalte </w:t>
      </w:r>
      <w:r>
        <w:lastRenderedPageBreak/>
        <w:t>bzw. Aussagen gegenübergestellt, verglichen, eingeordnet und das Ergebnis zum Nachlesen veröffentlicht.</w:t>
      </w:r>
    </w:p>
    <w:p w14:paraId="43E30600" w14:textId="01274E7A" w:rsidR="00866F16" w:rsidRDefault="00311F15" w:rsidP="00311F15">
      <w:pPr>
        <w:pStyle w:val="FSMFlietext"/>
      </w:pPr>
      <w:r>
        <w:t xml:space="preserve">Um herauszufinden, ob ein Foto oder Video schon in einem anderen Zusammenhang genutzt oder eine Manipulation vorgenommen wurde, also ob z. B. die Zeit- und Ortsangabe eines Fotos stimmt, kann eine </w:t>
      </w:r>
      <w:r w:rsidRPr="00311F15">
        <w:rPr>
          <w:b/>
        </w:rPr>
        <w:t>Foto-/Bilder-Rückwärtssuche</w:t>
      </w:r>
      <w:r>
        <w:t xml:space="preserve"> genutzt werden</w:t>
      </w:r>
      <w:r w:rsidR="00866F16" w:rsidRPr="00866F16">
        <w:t>.</w:t>
      </w:r>
    </w:p>
    <w:p w14:paraId="6C5B1179" w14:textId="77777777" w:rsidR="004C34AD" w:rsidRDefault="004C34AD" w:rsidP="004C34AD">
      <w:pPr>
        <w:pStyle w:val="FSMFlietextberschrift"/>
      </w:pPr>
      <w:r>
        <w:t xml:space="preserve">Alle </w:t>
      </w:r>
      <w:r w:rsidRPr="00311F15">
        <w:t>L</w:t>
      </w:r>
      <w:r>
        <w:t xml:space="preserve">inktipps </w:t>
      </w:r>
      <w:r w:rsidRPr="00311F15">
        <w:t>und weitere Informationen:</w:t>
      </w:r>
    </w:p>
    <w:p w14:paraId="7CBA3BD3" w14:textId="77777777" w:rsidR="004C34AD" w:rsidRPr="00CD5E9A" w:rsidRDefault="004C34AD" w:rsidP="004C34AD">
      <w:pPr>
        <w:pStyle w:val="FSMFlietext"/>
        <w:numPr>
          <w:ilvl w:val="0"/>
          <w:numId w:val="3"/>
        </w:numPr>
        <w:jc w:val="left"/>
        <w:rPr>
          <w:rFonts w:asciiTheme="majorHAnsi" w:hAnsiTheme="majorHAnsi"/>
        </w:rPr>
      </w:pPr>
      <w:r w:rsidRPr="00CD5E9A">
        <w:rPr>
          <w:rFonts w:asciiTheme="majorHAnsi" w:hAnsiTheme="majorHAnsi"/>
        </w:rPr>
        <w:t xml:space="preserve">Padlet mit </w:t>
      </w:r>
      <w:r>
        <w:rPr>
          <w:rFonts w:asciiTheme="majorHAnsi" w:hAnsiTheme="majorHAnsi"/>
        </w:rPr>
        <w:t>allen Links</w:t>
      </w:r>
      <w:r w:rsidRPr="00CD5E9A">
        <w:br/>
      </w:r>
      <w:hyperlink r:id="rId8" w:history="1">
        <w:r w:rsidRPr="00EF3634">
          <w:rPr>
            <w:rStyle w:val="Hyperlink"/>
          </w:rPr>
          <w:t>https://padlet.com/padlets/hb5pjyfyrxnlom5k</w:t>
        </w:r>
      </w:hyperlink>
    </w:p>
    <w:p w14:paraId="0F960B03" w14:textId="77777777" w:rsidR="004C34AD" w:rsidRDefault="004C34AD" w:rsidP="004C34AD">
      <w:pPr>
        <w:pStyle w:val="FSMFlietext"/>
        <w:ind w:left="709"/>
        <w:jc w:val="left"/>
      </w:pPr>
      <w:r>
        <w:rPr>
          <w:noProof/>
        </w:rPr>
        <w:drawing>
          <wp:anchor distT="0" distB="0" distL="114300" distR="114300" simplePos="0" relativeHeight="251734016" behindDoc="0" locked="0" layoutInCell="1" allowOverlap="1" wp14:anchorId="19D444DA" wp14:editId="7F621B0F">
            <wp:simplePos x="1352550" y="7515225"/>
            <wp:positionH relativeFrom="column">
              <wp:posOffset>439420</wp:posOffset>
            </wp:positionH>
            <wp:positionV relativeFrom="paragraph">
              <wp:posOffset>6985</wp:posOffset>
            </wp:positionV>
            <wp:extent cx="648000" cy="648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0A312139" w14:textId="77777777" w:rsidR="004C34AD" w:rsidRPr="00106D23" w:rsidRDefault="004C34AD" w:rsidP="004C34AD">
      <w:pPr>
        <w:pStyle w:val="FSMFlietext"/>
        <w:ind w:left="709"/>
        <w:jc w:val="left"/>
      </w:pPr>
      <w:r w:rsidRPr="00612951">
        <w:rPr>
          <w:rFonts w:asciiTheme="majorHAnsi" w:hAnsiTheme="majorHAnsi"/>
          <w:bCs/>
        </w:rPr>
        <w:t xml:space="preserve">QR </w:t>
      </w:r>
      <w:bookmarkStart w:id="0" w:name="_GoBack"/>
      <w:bookmarkEnd w:id="0"/>
      <w:r w:rsidRPr="00612951">
        <w:rPr>
          <w:rFonts w:asciiTheme="majorHAnsi" w:hAnsiTheme="majorHAnsi"/>
          <w:bCs/>
        </w:rPr>
        <w:t xml:space="preserve">Code mit Link </w:t>
      </w:r>
      <w:r>
        <w:rPr>
          <w:rFonts w:asciiTheme="majorHAnsi" w:hAnsiTheme="majorHAnsi"/>
          <w:bCs/>
        </w:rPr>
        <w:t>zum Padlet</w:t>
      </w:r>
    </w:p>
    <w:p w14:paraId="5BFA6055" w14:textId="77777777" w:rsidR="004C34AD" w:rsidRDefault="004C34AD" w:rsidP="00311F15">
      <w:pPr>
        <w:pStyle w:val="FSMFlietext"/>
      </w:pPr>
    </w:p>
    <w:p w14:paraId="162E1184" w14:textId="188AE463" w:rsidR="00AC13D1" w:rsidRDefault="004C34AD" w:rsidP="00AC13D1">
      <w:pPr>
        <w:pStyle w:val="FSMFlietextberschrift"/>
      </w:pPr>
      <w:r>
        <w:t>Einzelne Linktipps und Empfehlungen</w:t>
      </w:r>
      <w:r w:rsidR="00866F16" w:rsidRPr="00866F16">
        <w:t>: </w:t>
      </w:r>
    </w:p>
    <w:p w14:paraId="2C21F35D" w14:textId="1C073264" w:rsidR="00612951" w:rsidRDefault="004C34AD" w:rsidP="00612951">
      <w:pPr>
        <w:pStyle w:val="FSMFlietext"/>
        <w:numPr>
          <w:ilvl w:val="0"/>
          <w:numId w:val="4"/>
        </w:numPr>
        <w:ind w:left="709" w:hanging="349"/>
        <w:jc w:val="left"/>
      </w:pPr>
      <w:r>
        <w:t>Videoreihe: Mit F</w:t>
      </w:r>
      <w:r w:rsidR="00AC13D1">
        <w:t>akten gegen Fakes – Tipps vom Profi</w:t>
      </w:r>
      <w:r>
        <w:t xml:space="preserve"> </w:t>
      </w:r>
      <w:commentRangeStart w:id="1"/>
      <w:r>
        <w:fldChar w:fldCharType="begin"/>
      </w:r>
      <w:r>
        <w:instrText xml:space="preserve"> HYPERLINK "https://youtube.com/playlist?list=PLfECYf1hdWQXzmuTxEXpCUH2z3URcRTHN" </w:instrText>
      </w:r>
      <w:r>
        <w:fldChar w:fldCharType="separate"/>
      </w:r>
      <w:r w:rsidR="00612951" w:rsidRPr="00DC79A3">
        <w:rPr>
          <w:rStyle w:val="Hyperlink"/>
          <w:bCs/>
        </w:rPr>
        <w:t>https://youtube.com/playlist?list=PLfECYf1hdWQXzmuTxEXpCUH2z3URcRTHN</w:t>
      </w:r>
      <w:r>
        <w:rPr>
          <w:rStyle w:val="Hyperlink"/>
          <w:bCs/>
        </w:rPr>
        <w:fldChar w:fldCharType="end"/>
      </w:r>
    </w:p>
    <w:p w14:paraId="039BB5B1" w14:textId="77777777" w:rsidR="00612951" w:rsidRDefault="00AC13D1" w:rsidP="00612951">
      <w:pPr>
        <w:pStyle w:val="FSMFlietext"/>
        <w:tabs>
          <w:tab w:val="left" w:pos="709"/>
        </w:tabs>
        <w:jc w:val="left"/>
        <w:rPr>
          <w:rFonts w:asciiTheme="majorHAnsi" w:hAnsiTheme="majorHAnsi"/>
          <w:b/>
        </w:rPr>
      </w:pPr>
      <w:r>
        <w:rPr>
          <w:noProof/>
        </w:rPr>
        <w:drawing>
          <wp:anchor distT="0" distB="0" distL="114300" distR="114300" simplePos="0" relativeHeight="251731968" behindDoc="0" locked="0" layoutInCell="1" allowOverlap="1" wp14:anchorId="77B2B7EC" wp14:editId="1079083D">
            <wp:simplePos x="0" y="0"/>
            <wp:positionH relativeFrom="column">
              <wp:posOffset>438150</wp:posOffset>
            </wp:positionH>
            <wp:positionV relativeFrom="paragraph">
              <wp:posOffset>6985</wp:posOffset>
            </wp:positionV>
            <wp:extent cx="648000" cy="648000"/>
            <wp:effectExtent l="0" t="0" r="0" b="0"/>
            <wp:wrapSquare wrapText="r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0"/>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57E6D705" w14:textId="4ECE2753" w:rsidR="00AC13D1" w:rsidRDefault="00612951" w:rsidP="00612951">
      <w:pPr>
        <w:pStyle w:val="FSMFlietext"/>
        <w:tabs>
          <w:tab w:val="left" w:pos="709"/>
        </w:tabs>
        <w:jc w:val="left"/>
        <w:rPr>
          <w:rFonts w:asciiTheme="majorHAnsi" w:hAnsiTheme="majorHAnsi"/>
          <w:bCs/>
        </w:rPr>
      </w:pPr>
      <w:r w:rsidRPr="00612951">
        <w:rPr>
          <w:rFonts w:asciiTheme="majorHAnsi" w:hAnsiTheme="majorHAnsi"/>
          <w:bCs/>
        </w:rPr>
        <w:t xml:space="preserve">QR Code </w:t>
      </w:r>
      <w:r w:rsidR="004C34AD">
        <w:rPr>
          <w:rFonts w:asciiTheme="majorHAnsi" w:hAnsiTheme="majorHAnsi"/>
          <w:bCs/>
        </w:rPr>
        <w:t>mit Link zur YouTube-</w:t>
      </w:r>
      <w:r w:rsidR="00AC13D1" w:rsidRPr="00612951">
        <w:rPr>
          <w:rFonts w:asciiTheme="majorHAnsi" w:hAnsiTheme="majorHAnsi"/>
          <w:bCs/>
        </w:rPr>
        <w:t>Playlist</w:t>
      </w:r>
    </w:p>
    <w:p w14:paraId="0CB77F8E" w14:textId="77777777" w:rsidR="00AC13D1" w:rsidRDefault="00AC13D1" w:rsidP="00AC13D1"/>
    <w:p w14:paraId="58E52FCC" w14:textId="049DDD7B" w:rsidR="002E428D" w:rsidRDefault="00C85C2C" w:rsidP="004C34AD">
      <w:pPr>
        <w:pStyle w:val="FSMFlietext"/>
        <w:numPr>
          <w:ilvl w:val="1"/>
          <w:numId w:val="4"/>
        </w:numPr>
        <w:jc w:val="left"/>
      </w:pPr>
      <w:r w:rsidRPr="00D26237">
        <w:t>Desinformation erkennen und seriöse Faktenchecks finden</w:t>
      </w:r>
      <w:r w:rsidR="00B0148C" w:rsidRPr="00D26237">
        <w:t xml:space="preserve"> </w:t>
      </w:r>
      <w:r w:rsidRPr="00D26237">
        <w:t>| mit</w:t>
      </w:r>
      <w:r w:rsidR="004C34AD">
        <w:t xml:space="preserve"> Cristina Helberg</w:t>
      </w:r>
      <w:r w:rsidR="00B0148C" w:rsidRPr="00D26237">
        <w:t xml:space="preserve"> </w:t>
      </w:r>
      <w:hyperlink r:id="rId11" w:history="1">
        <w:r w:rsidRPr="00D26237">
          <w:rPr>
            <w:rStyle w:val="Hyperlink"/>
          </w:rPr>
          <w:t>https://www.youtube.com/watch?v=YigbJ_8K92M&amp;list=PLfECYf1hdWQXzmuTxEXpCUH2z3URcRTHN</w:t>
        </w:r>
      </w:hyperlink>
      <w:r w:rsidRPr="00D26237">
        <w:t xml:space="preserve"> </w:t>
      </w:r>
    </w:p>
    <w:p w14:paraId="6B678936" w14:textId="77777777" w:rsidR="002E428D" w:rsidRDefault="00C85C2C" w:rsidP="004C34AD">
      <w:pPr>
        <w:pStyle w:val="FSMFlietext"/>
        <w:numPr>
          <w:ilvl w:val="1"/>
          <w:numId w:val="4"/>
        </w:numPr>
        <w:jc w:val="left"/>
      </w:pPr>
      <w:r w:rsidRPr="00D26237">
        <w:t>Wie funktioniert eine Bilderrückwärtssuche? | mit Cristina Helberg</w:t>
      </w:r>
      <w:r w:rsidR="00B0148C" w:rsidRPr="00D26237">
        <w:t xml:space="preserve"> </w:t>
      </w:r>
      <w:hyperlink r:id="rId12" w:history="1">
        <w:r w:rsidRPr="00D26237">
          <w:rPr>
            <w:rStyle w:val="Hyperlink"/>
          </w:rPr>
          <w:t>https://www.youtube.com/watch?v=mmVDUX7Cc-g&amp;list=PLfECYf1hdWQXzmuTxEXpCUH2z3URcRTHN</w:t>
        </w:r>
      </w:hyperlink>
      <w:r w:rsidRPr="00D26237">
        <w:t xml:space="preserve"> </w:t>
      </w:r>
    </w:p>
    <w:p w14:paraId="7E07D03A" w14:textId="77777777" w:rsidR="00C85C2C" w:rsidRPr="00D26237" w:rsidRDefault="00C85C2C" w:rsidP="004C34AD">
      <w:pPr>
        <w:pStyle w:val="FSMFlietext"/>
        <w:numPr>
          <w:ilvl w:val="1"/>
          <w:numId w:val="4"/>
        </w:numPr>
        <w:jc w:val="left"/>
      </w:pPr>
      <w:r w:rsidRPr="00D26237">
        <w:t>Journalistisches Arbeiten | mit Armin Himmelrath</w:t>
      </w:r>
      <w:r w:rsidRPr="00D26237">
        <w:br/>
      </w:r>
      <w:hyperlink r:id="rId13" w:history="1">
        <w:r w:rsidRPr="00D26237">
          <w:rPr>
            <w:rStyle w:val="Hyperlink"/>
          </w:rPr>
          <w:t>https://www.youtube.com/watch?v=mmVDUX7Cc-g&amp;list=PLfECYf1hdWQXzmuTxEXpCUH2z3URcRTHN</w:t>
        </w:r>
      </w:hyperlink>
      <w:r w:rsidRPr="00D26237">
        <w:t xml:space="preserve"> </w:t>
      </w:r>
    </w:p>
    <w:p w14:paraId="0CCC4BC4" w14:textId="77777777" w:rsidR="00C85C2C" w:rsidRPr="00D26237" w:rsidRDefault="00311F15" w:rsidP="00C85C2C">
      <w:pPr>
        <w:pStyle w:val="FSMFlietext"/>
        <w:numPr>
          <w:ilvl w:val="0"/>
          <w:numId w:val="2"/>
        </w:numPr>
        <w:jc w:val="left"/>
      </w:pPr>
      <w:r w:rsidRPr="00D26237">
        <w:t xml:space="preserve">ARD Faktenfinder: </w:t>
      </w:r>
      <w:r w:rsidRPr="00D26237">
        <w:br/>
      </w:r>
      <w:hyperlink r:id="rId14" w:history="1">
        <w:r w:rsidR="00C85C2C" w:rsidRPr="00D26237">
          <w:rPr>
            <w:rStyle w:val="Hyperlink"/>
          </w:rPr>
          <w:t>https://www.tagesschau.de/faktenfinder</w:t>
        </w:r>
      </w:hyperlink>
      <w:r w:rsidR="00C85C2C" w:rsidRPr="00D26237">
        <w:t xml:space="preserve"> </w:t>
      </w:r>
    </w:p>
    <w:p w14:paraId="14835A13" w14:textId="77777777" w:rsidR="00C85C2C" w:rsidRPr="00D26237" w:rsidRDefault="00311F15" w:rsidP="00C85C2C">
      <w:pPr>
        <w:pStyle w:val="FSMFlietext"/>
        <w:numPr>
          <w:ilvl w:val="0"/>
          <w:numId w:val="2"/>
        </w:numPr>
        <w:jc w:val="left"/>
      </w:pPr>
      <w:r w:rsidRPr="00D26237">
        <w:t xml:space="preserve">CORRECTIV – Recherchen für die Gesellschaft: </w:t>
      </w:r>
      <w:r w:rsidRPr="00D26237">
        <w:br/>
      </w:r>
      <w:r w:rsidR="00200479" w:rsidRPr="00D26237">
        <w:t xml:space="preserve">https://correctiv.org – </w:t>
      </w:r>
      <w:hyperlink r:id="rId15" w:history="1">
        <w:r w:rsidR="00C85C2C" w:rsidRPr="00D26237">
          <w:rPr>
            <w:rStyle w:val="Hyperlink"/>
          </w:rPr>
          <w:t>https://correctiv.org/faktencheck</w:t>
        </w:r>
      </w:hyperlink>
      <w:r w:rsidR="00C85C2C" w:rsidRPr="00D26237">
        <w:t xml:space="preserve"> </w:t>
      </w:r>
    </w:p>
    <w:p w14:paraId="0E234367" w14:textId="77777777" w:rsidR="00C85C2C" w:rsidRPr="00D26237" w:rsidRDefault="00311F15" w:rsidP="00C85C2C">
      <w:pPr>
        <w:pStyle w:val="FSMFlietext"/>
        <w:numPr>
          <w:ilvl w:val="0"/>
          <w:numId w:val="2"/>
        </w:numPr>
        <w:jc w:val="left"/>
      </w:pPr>
      <w:r w:rsidRPr="00D26237">
        <w:t xml:space="preserve">#Faktenfuchs von BR24: </w:t>
      </w:r>
      <w:r w:rsidRPr="00D26237">
        <w:br/>
      </w:r>
      <w:hyperlink r:id="rId16" w:history="1">
        <w:r w:rsidR="00C85C2C" w:rsidRPr="00D26237">
          <w:rPr>
            <w:rStyle w:val="Hyperlink"/>
          </w:rPr>
          <w:t>https://www.br.de/nachrichten/faktenfuchs-faktencheck,QzSIzl3</w:t>
        </w:r>
      </w:hyperlink>
      <w:r w:rsidR="00C85C2C" w:rsidRPr="00D26237">
        <w:t xml:space="preserve"> </w:t>
      </w:r>
    </w:p>
    <w:p w14:paraId="79DD783E" w14:textId="77777777" w:rsidR="00C85C2C" w:rsidRPr="00D26237" w:rsidRDefault="00311F15" w:rsidP="00C85C2C">
      <w:pPr>
        <w:pStyle w:val="FSMFlietext"/>
        <w:numPr>
          <w:ilvl w:val="0"/>
          <w:numId w:val="2"/>
        </w:numPr>
        <w:jc w:val="left"/>
      </w:pPr>
      <w:r w:rsidRPr="00D26237">
        <w:rPr>
          <w:lang w:val="en-GB"/>
        </w:rPr>
        <w:t xml:space="preserve">Mimikama: </w:t>
      </w:r>
      <w:r w:rsidRPr="00D26237">
        <w:rPr>
          <w:lang w:val="en-GB"/>
        </w:rPr>
        <w:br/>
      </w:r>
      <w:hyperlink r:id="rId17" w:history="1">
        <w:r w:rsidR="00C85C2C" w:rsidRPr="00D26237">
          <w:rPr>
            <w:rStyle w:val="Hyperlink"/>
            <w:lang w:val="en-GB"/>
          </w:rPr>
          <w:t>https://www.mimikama.at</w:t>
        </w:r>
      </w:hyperlink>
      <w:r w:rsidR="00C85C2C" w:rsidRPr="00D26237">
        <w:rPr>
          <w:lang w:val="en-GB"/>
        </w:rPr>
        <w:t xml:space="preserve"> </w:t>
      </w:r>
    </w:p>
    <w:p w14:paraId="405ADAB5" w14:textId="77777777" w:rsidR="00C85C2C" w:rsidRPr="00923AD1" w:rsidRDefault="00311F15" w:rsidP="00C85C2C">
      <w:pPr>
        <w:pStyle w:val="FSMFlietext"/>
        <w:numPr>
          <w:ilvl w:val="0"/>
          <w:numId w:val="2"/>
        </w:numPr>
        <w:jc w:val="left"/>
        <w:rPr>
          <w:lang w:val="en-GB"/>
        </w:rPr>
      </w:pPr>
      <w:r w:rsidRPr="00D26237">
        <w:rPr>
          <w:lang w:val="en-GB"/>
        </w:rPr>
        <w:t xml:space="preserve">Google Fact Check Explorer: </w:t>
      </w:r>
      <w:r w:rsidRPr="00D26237">
        <w:rPr>
          <w:lang w:val="en-GB"/>
        </w:rPr>
        <w:br/>
      </w:r>
      <w:hyperlink r:id="rId18" w:history="1">
        <w:r w:rsidR="00C85C2C" w:rsidRPr="00D26237">
          <w:rPr>
            <w:rStyle w:val="Hyperlink"/>
            <w:lang w:val="en-GB"/>
          </w:rPr>
          <w:t>https://toolbox.google.com/factcheck/explorer</w:t>
        </w:r>
      </w:hyperlink>
      <w:r w:rsidR="00C85C2C" w:rsidRPr="00D26237">
        <w:rPr>
          <w:lang w:val="en-GB"/>
        </w:rPr>
        <w:t xml:space="preserve"> </w:t>
      </w:r>
    </w:p>
    <w:p w14:paraId="78853914" w14:textId="77777777" w:rsidR="00C85C2C" w:rsidRPr="00D26237" w:rsidRDefault="00311F15" w:rsidP="00C85C2C">
      <w:pPr>
        <w:pStyle w:val="FSMFlietext"/>
        <w:numPr>
          <w:ilvl w:val="0"/>
          <w:numId w:val="2"/>
        </w:numPr>
        <w:jc w:val="left"/>
      </w:pPr>
      <w:r w:rsidRPr="00D26237">
        <w:t xml:space="preserve">Google-Bildersuche: </w:t>
      </w:r>
      <w:r w:rsidRPr="00D26237">
        <w:br/>
      </w:r>
      <w:hyperlink r:id="rId19" w:history="1">
        <w:r w:rsidR="00C85C2C" w:rsidRPr="00D26237">
          <w:rPr>
            <w:rStyle w:val="Hyperlink"/>
          </w:rPr>
          <w:t>https://images.google.com/imghp?hl=de</w:t>
        </w:r>
      </w:hyperlink>
      <w:r w:rsidR="00C85C2C" w:rsidRPr="00D26237">
        <w:t xml:space="preserve"> </w:t>
      </w:r>
    </w:p>
    <w:p w14:paraId="29EBA09D" w14:textId="77777777" w:rsidR="00935D62" w:rsidRPr="00C85C2C" w:rsidRDefault="00311F15" w:rsidP="00C85C2C">
      <w:pPr>
        <w:pStyle w:val="FSMFlietext"/>
        <w:numPr>
          <w:ilvl w:val="0"/>
          <w:numId w:val="2"/>
        </w:numPr>
        <w:jc w:val="left"/>
        <w:rPr>
          <w:rFonts w:asciiTheme="majorHAnsi" w:hAnsiTheme="majorHAnsi"/>
        </w:rPr>
      </w:pPr>
      <w:r w:rsidRPr="00D26237">
        <w:t>Artikel: Fakten checken – 10 hilfreiche Analysetools und Faktenfinder</w:t>
      </w:r>
      <w:r w:rsidRPr="00D26237">
        <w:br/>
      </w:r>
      <w:hyperlink r:id="rId20" w:history="1">
        <w:r w:rsidR="00C85C2C" w:rsidRPr="00D26237">
          <w:rPr>
            <w:rStyle w:val="Hyperlink"/>
          </w:rPr>
          <w:t>https://www.weitklick.de/blog/fakten-checken-diese-tools-helfen-dabei</w:t>
        </w:r>
      </w:hyperlink>
      <w:r w:rsidR="00C85C2C">
        <w:t xml:space="preserve"> </w:t>
      </w:r>
    </w:p>
    <w:p w14:paraId="40536607" w14:textId="77777777" w:rsidR="004C34AD" w:rsidRDefault="004C34AD" w:rsidP="0006632F">
      <w:pPr>
        <w:pStyle w:val="FSMAbsatzberschrift"/>
        <w:rPr>
          <w:color w:val="D95970" w:themeColor="accent4"/>
        </w:rPr>
      </w:pPr>
    </w:p>
    <w:p w14:paraId="4F7D73B0" w14:textId="48BAC639" w:rsidR="00866F16" w:rsidRPr="0006632F" w:rsidRDefault="00866F16" w:rsidP="0006632F">
      <w:pPr>
        <w:pStyle w:val="FSMAbsatzberschrift"/>
        <w:rPr>
          <w:rFonts w:cs="Times New Roman"/>
          <w:color w:val="D95970" w:themeColor="accent4"/>
        </w:rPr>
      </w:pPr>
      <w:r w:rsidRPr="0006632F">
        <w:rPr>
          <w:color w:val="D95970" w:themeColor="accent4"/>
        </w:rPr>
        <w:t>Medienwelten von Kindern und Jugendlichen</w:t>
      </w:r>
    </w:p>
    <w:p w14:paraId="1ACBF9D0" w14:textId="5BAD9F45" w:rsidR="00311F15" w:rsidRDefault="00311F15" w:rsidP="00311F15">
      <w:pPr>
        <w:pStyle w:val="FSMFlietextberschrift"/>
        <w:rPr>
          <w:b w:val="0"/>
        </w:rPr>
      </w:pPr>
      <w:r w:rsidRPr="00311F15">
        <w:rPr>
          <w:b w:val="0"/>
        </w:rPr>
        <w:t>Kinder und Jugendliche nutzen Medien, um die Welt zu verstehen, um mit ihren Freundinnen und Freunden in Kontakt zu sein, nach Vorbildern und Trends zu suchen, sich selbstbestimmt im Netz zu zeigen und neue soziale Zugehörigkeiten zu entwickeln.</w:t>
      </w:r>
    </w:p>
    <w:p w14:paraId="1E3B4FFF" w14:textId="7333EB40" w:rsidR="00311F15" w:rsidRPr="00B0148C" w:rsidRDefault="00311F15" w:rsidP="00311F15">
      <w:pPr>
        <w:pStyle w:val="FSMFlietextberschrift"/>
        <w:rPr>
          <w:b w:val="0"/>
          <w:spacing w:val="-2"/>
        </w:rPr>
      </w:pPr>
      <w:r w:rsidRPr="00B0148C">
        <w:rPr>
          <w:b w:val="0"/>
          <w:spacing w:val="-2"/>
        </w:rPr>
        <w:t>Sie sind bei ihrer Mediennutzung aber auch mit Desinformation konfrontiert und benennen das auch so. Über die Hälfte der befragten Kinder und Jugendlichen geben an, dass sie im Internet Hass</w:t>
      </w:r>
      <w:r w:rsidR="00B0148C">
        <w:rPr>
          <w:b w:val="0"/>
          <w:spacing w:val="-2"/>
        </w:rPr>
        <w:t>-</w:t>
      </w:r>
      <w:r w:rsidRPr="00B0148C">
        <w:rPr>
          <w:b w:val="0"/>
          <w:spacing w:val="-2"/>
        </w:rPr>
        <w:t>botschaften (58%) und extremen politischen Ansichten (56%) begegnet sind. Etwa die Hälfte sind auf Verschwörungstheorien (51%) und beleidigende Kommentare (47%) gestoßen sowie auf Fake News (42%). (Vgl.: JIM-Studie 2021, Medienpädagogischer Forschungsverbund Südwest (mpfs))</w:t>
      </w:r>
    </w:p>
    <w:p w14:paraId="64789C49" w14:textId="12FB5B22" w:rsidR="00311F15" w:rsidRDefault="00311F15" w:rsidP="00B0148C">
      <w:pPr>
        <w:pStyle w:val="FSMFlietextberschrift"/>
      </w:pPr>
      <w:r w:rsidRPr="00311F15">
        <w:t xml:space="preserve">Weitere Informationen und Unterstützung bei der Medienerziehung in der Familie </w:t>
      </w:r>
    </w:p>
    <w:p w14:paraId="021094A2" w14:textId="21193E95" w:rsidR="00B0148C" w:rsidRPr="00311F15" w:rsidRDefault="00B0148C" w:rsidP="00952918">
      <w:pPr>
        <w:pStyle w:val="FSMFlietext"/>
        <w:numPr>
          <w:ilvl w:val="0"/>
          <w:numId w:val="3"/>
        </w:numPr>
        <w:jc w:val="left"/>
      </w:pPr>
      <w:r w:rsidRPr="00B0148C">
        <w:rPr>
          <w:rFonts w:asciiTheme="majorHAnsi" w:hAnsiTheme="majorHAnsi"/>
          <w:noProof/>
        </w:rPr>
        <w:t>Elternguide.online</w:t>
      </w:r>
      <w:r>
        <w:br/>
      </w:r>
      <w:hyperlink r:id="rId21" w:history="1">
        <w:r w:rsidR="00C85C2C" w:rsidRPr="00510C40">
          <w:rPr>
            <w:rStyle w:val="Hyperlink"/>
          </w:rPr>
          <w:t>https://www.elternguide.online</w:t>
        </w:r>
      </w:hyperlink>
      <w:r w:rsidR="00C85C2C">
        <w:t xml:space="preserve"> </w:t>
      </w:r>
    </w:p>
    <w:p w14:paraId="51D2E78A" w14:textId="77777777" w:rsidR="004C34AD" w:rsidRDefault="004C34AD" w:rsidP="00311F15">
      <w:pPr>
        <w:pStyle w:val="FSMAbsatzberschrift"/>
      </w:pPr>
    </w:p>
    <w:p w14:paraId="5122C4D8" w14:textId="49F4DD19" w:rsidR="00866F16" w:rsidRPr="00866F16" w:rsidRDefault="00866F16" w:rsidP="00311F15">
      <w:pPr>
        <w:pStyle w:val="FSMAbsatzberschrift"/>
        <w:rPr>
          <w:rFonts w:cs="Times New Roman"/>
        </w:rPr>
      </w:pPr>
      <w:r w:rsidRPr="00866F16">
        <w:t xml:space="preserve">Informationsangebote und Nachrichtenangebote </w:t>
      </w:r>
      <w:r w:rsidR="00D45E76">
        <w:br/>
      </w:r>
      <w:r w:rsidRPr="00866F16">
        <w:t>für Kinder und Jugendliche</w:t>
      </w:r>
    </w:p>
    <w:p w14:paraId="61F225D5" w14:textId="05D49345" w:rsidR="00861FAB" w:rsidRPr="004C34AD" w:rsidRDefault="00311F15" w:rsidP="004C34AD">
      <w:pPr>
        <w:pStyle w:val="FSMFlietext"/>
      </w:pPr>
      <w:r w:rsidRPr="00311F15">
        <w:t>Es gibt seriöse Nachrichtenangebote extra für Kinder und Jugendliche, die Informationen alters</w:t>
      </w:r>
      <w:r w:rsidR="00B0148C">
        <w:t>-</w:t>
      </w:r>
      <w:r w:rsidRPr="00311F15">
        <w:t>gerecht anbieten und auf der Grundlage journalistischer Grundsätze arbeiten, ohne Kinder durch zu viel Komplexität zu überfordern. Diese Angebote fördern einen Austausch mit Fakten und er</w:t>
      </w:r>
      <w:r w:rsidR="00B0148C">
        <w:t>-</w:t>
      </w:r>
      <w:r w:rsidRPr="00311F15">
        <w:t>möglichen damit die Bildung einer eigenen Meinung auf Grundlage von Argumenten. Dabei verzichten sie auf dramatische und beängstigende Bilder und Videos, die Kinder und Jugendliche insbesondere bei der Darstellung von z. B. Katastrophen, Terror und Gewalt ängstigen oder verstören können.</w:t>
      </w:r>
    </w:p>
    <w:p w14:paraId="60BBD5DE" w14:textId="77777777" w:rsidR="004C34AD" w:rsidRDefault="004C34AD">
      <w:pPr>
        <w:rPr>
          <w:rFonts w:eastAsia="Times New Roman" w:cs="Arial"/>
          <w:color w:val="49A4C1" w:themeColor="accent1"/>
          <w:szCs w:val="20"/>
          <w:lang w:eastAsia="de-DE"/>
        </w:rPr>
      </w:pPr>
      <w:r>
        <w:rPr>
          <w:color w:val="49A4C1" w:themeColor="accent1"/>
        </w:rPr>
        <w:br w:type="page"/>
      </w:r>
    </w:p>
    <w:p w14:paraId="022A4D2F" w14:textId="7A2B0DC2" w:rsidR="00311F15" w:rsidRPr="00935D62" w:rsidRDefault="00311F15" w:rsidP="00311F15">
      <w:pPr>
        <w:pStyle w:val="FSMFlietext"/>
        <w:jc w:val="left"/>
        <w:rPr>
          <w:color w:val="49A4C1" w:themeColor="accent1"/>
        </w:rPr>
      </w:pPr>
      <w:r w:rsidRPr="00935D62">
        <w:rPr>
          <w:color w:val="49A4C1" w:themeColor="accent1"/>
        </w:rPr>
        <w:t>Nachrichtenangebote für Kinder</w:t>
      </w:r>
    </w:p>
    <w:p w14:paraId="2BDFAAD0" w14:textId="3CAC2172" w:rsidR="00B0148C" w:rsidRDefault="00B0148C" w:rsidP="00612951">
      <w:pPr>
        <w:pStyle w:val="FSMFlietext"/>
        <w:numPr>
          <w:ilvl w:val="0"/>
          <w:numId w:val="3"/>
        </w:numPr>
        <w:jc w:val="left"/>
        <w:rPr>
          <w:lang w:val="en-GB"/>
        </w:rPr>
      </w:pPr>
      <w:r w:rsidRPr="00B0148C">
        <w:rPr>
          <w:rFonts w:asciiTheme="majorHAnsi" w:hAnsiTheme="majorHAnsi"/>
          <w:lang w:val="en-GB"/>
        </w:rPr>
        <w:t>Checkys Nachrichten</w:t>
      </w:r>
      <w:r w:rsidRPr="00B0148C">
        <w:rPr>
          <w:lang w:val="en-GB"/>
        </w:rPr>
        <w:br/>
      </w:r>
      <w:hyperlink r:id="rId22" w:history="1">
        <w:r w:rsidR="006D7B47" w:rsidRPr="001A1280">
          <w:rPr>
            <w:rStyle w:val="Hyperlink"/>
            <w:lang w:val="en-GB"/>
          </w:rPr>
          <w:t>https://checky.news/nachrichten/</w:t>
        </w:r>
      </w:hyperlink>
      <w:r w:rsidR="006D7B47">
        <w:rPr>
          <w:lang w:val="en-GB"/>
        </w:rPr>
        <w:t xml:space="preserve"> </w:t>
      </w:r>
    </w:p>
    <w:p w14:paraId="227FA514" w14:textId="6691D290" w:rsidR="00253EF7" w:rsidRPr="001A1280" w:rsidRDefault="001A1280" w:rsidP="001A1280">
      <w:pPr>
        <w:pStyle w:val="FSMFlietext"/>
        <w:numPr>
          <w:ilvl w:val="0"/>
          <w:numId w:val="3"/>
        </w:numPr>
        <w:jc w:val="left"/>
        <w:rPr>
          <w:lang w:val="en-GB"/>
        </w:rPr>
      </w:pPr>
      <w:r>
        <w:rPr>
          <w:rFonts w:asciiTheme="majorHAnsi" w:hAnsiTheme="majorHAnsi"/>
          <w:lang w:val="en-GB"/>
        </w:rPr>
        <w:t>Duda news</w:t>
      </w:r>
      <w:r w:rsidRPr="00B0148C">
        <w:rPr>
          <w:lang w:val="en-GB"/>
        </w:rPr>
        <w:br/>
      </w:r>
      <w:hyperlink r:id="rId23" w:history="1">
        <w:r w:rsidRPr="001A1280">
          <w:rPr>
            <w:rStyle w:val="Hyperlink"/>
            <w:lang w:val="en-GB"/>
          </w:rPr>
          <w:t>https://www.duda.news/welt/</w:t>
        </w:r>
      </w:hyperlink>
    </w:p>
    <w:p w14:paraId="70EE34EB" w14:textId="77777777" w:rsidR="001A1280" w:rsidRDefault="00B0148C" w:rsidP="001A1280">
      <w:pPr>
        <w:pStyle w:val="FSMFlietext"/>
        <w:numPr>
          <w:ilvl w:val="0"/>
          <w:numId w:val="3"/>
        </w:numPr>
        <w:jc w:val="left"/>
      </w:pPr>
      <w:r w:rsidRPr="00311F15">
        <w:rPr>
          <w:rFonts w:asciiTheme="majorHAnsi" w:hAnsiTheme="majorHAnsi"/>
        </w:rPr>
        <w:t>kindersache Nachrichten:</w:t>
      </w:r>
      <w:r>
        <w:br/>
      </w:r>
      <w:hyperlink r:id="rId24" w:history="1">
        <w:r w:rsidR="00253EF7" w:rsidRPr="00DC79A3">
          <w:rPr>
            <w:rStyle w:val="Hyperlink"/>
          </w:rPr>
          <w:t>https://www.kindersache.de/bereiche/nachrichten</w:t>
        </w:r>
      </w:hyperlink>
    </w:p>
    <w:p w14:paraId="37BD6281" w14:textId="77777777" w:rsidR="001A1280" w:rsidRDefault="00B0148C" w:rsidP="001A1280">
      <w:pPr>
        <w:pStyle w:val="FSMFlietext"/>
        <w:numPr>
          <w:ilvl w:val="0"/>
          <w:numId w:val="3"/>
        </w:numPr>
        <w:jc w:val="left"/>
      </w:pPr>
      <w:r w:rsidRPr="001A1280">
        <w:rPr>
          <w:rFonts w:asciiTheme="majorHAnsi" w:hAnsiTheme="majorHAnsi"/>
        </w:rPr>
        <w:lastRenderedPageBreak/>
        <w:t>Kindersuchmaschine fragFINN.de mit Nachrichten:</w:t>
      </w:r>
      <w:r>
        <w:br/>
      </w:r>
      <w:hyperlink r:id="rId25" w:history="1">
        <w:r w:rsidRPr="00A86E1C">
          <w:rPr>
            <w:rStyle w:val="Hyperlink"/>
          </w:rPr>
          <w:t>https://www.fragfinn.de/</w:t>
        </w:r>
      </w:hyperlink>
    </w:p>
    <w:p w14:paraId="4985B622" w14:textId="77777777" w:rsidR="001A1280" w:rsidRDefault="00B0148C" w:rsidP="001A1280">
      <w:pPr>
        <w:pStyle w:val="FSMFlietext"/>
        <w:numPr>
          <w:ilvl w:val="0"/>
          <w:numId w:val="3"/>
        </w:numPr>
        <w:jc w:val="left"/>
      </w:pPr>
      <w:r w:rsidRPr="001A1280">
        <w:rPr>
          <w:rFonts w:asciiTheme="majorHAnsi" w:hAnsiTheme="majorHAnsi"/>
        </w:rPr>
        <w:t>KiRaKa (WDR):</w:t>
      </w:r>
      <w:r>
        <w:br/>
      </w:r>
      <w:hyperlink r:id="rId26" w:history="1">
        <w:r w:rsidRPr="00A86E1C">
          <w:rPr>
            <w:rStyle w:val="Hyperlink"/>
          </w:rPr>
          <w:t>https://kinder.wdr.de/radio/kiraka/nachrichten/klicker/index.html</w:t>
        </w:r>
      </w:hyperlink>
    </w:p>
    <w:p w14:paraId="4E820AE3" w14:textId="77777777" w:rsidR="001A1280" w:rsidRDefault="00B0148C" w:rsidP="001A1280">
      <w:pPr>
        <w:pStyle w:val="FSMFlietext"/>
        <w:numPr>
          <w:ilvl w:val="0"/>
          <w:numId w:val="3"/>
        </w:numPr>
        <w:jc w:val="left"/>
      </w:pPr>
      <w:r w:rsidRPr="001A1280">
        <w:rPr>
          <w:rFonts w:asciiTheme="majorHAnsi" w:hAnsiTheme="majorHAnsi"/>
        </w:rPr>
        <w:t>Kleine Kinderzeitung:</w:t>
      </w:r>
      <w:r>
        <w:br/>
      </w:r>
      <w:hyperlink r:id="rId27" w:history="1">
        <w:r w:rsidRPr="00A86E1C">
          <w:rPr>
            <w:rStyle w:val="Hyperlink"/>
          </w:rPr>
          <w:t>https://kinderzeitung.kleinezeitung.at/</w:t>
        </w:r>
      </w:hyperlink>
    </w:p>
    <w:p w14:paraId="0013935B" w14:textId="77777777" w:rsidR="001A1280" w:rsidRDefault="00B0148C" w:rsidP="001A1280">
      <w:pPr>
        <w:pStyle w:val="FSMFlietext"/>
        <w:numPr>
          <w:ilvl w:val="0"/>
          <w:numId w:val="3"/>
        </w:numPr>
        <w:jc w:val="left"/>
      </w:pPr>
      <w:r w:rsidRPr="001A1280">
        <w:rPr>
          <w:rFonts w:asciiTheme="majorHAnsi" w:hAnsiTheme="majorHAnsi"/>
        </w:rPr>
        <w:t>Kruschel Deine Zeitung</w:t>
      </w:r>
      <w:r>
        <w:br/>
      </w:r>
      <w:hyperlink r:id="rId28" w:history="1">
        <w:r w:rsidRPr="00A86E1C">
          <w:rPr>
            <w:rStyle w:val="Hyperlink"/>
          </w:rPr>
          <w:t>https://kruschel-kinder.de/nachrichten/index.htm</w:t>
        </w:r>
      </w:hyperlink>
    </w:p>
    <w:p w14:paraId="3D11E0C1" w14:textId="77777777" w:rsidR="001A1280" w:rsidRDefault="00B0148C" w:rsidP="001A1280">
      <w:pPr>
        <w:pStyle w:val="FSMFlietext"/>
        <w:numPr>
          <w:ilvl w:val="0"/>
          <w:numId w:val="3"/>
        </w:numPr>
        <w:jc w:val="left"/>
      </w:pPr>
      <w:r w:rsidRPr="001A1280">
        <w:rPr>
          <w:rFonts w:asciiTheme="majorHAnsi" w:hAnsiTheme="majorHAnsi"/>
        </w:rPr>
        <w:t>logo! – die Kindernachrichten des ZDF:</w:t>
      </w:r>
      <w:r>
        <w:br/>
      </w:r>
      <w:hyperlink r:id="rId29" w:history="1">
        <w:r w:rsidRPr="00A86E1C">
          <w:rPr>
            <w:rStyle w:val="Hyperlink"/>
          </w:rPr>
          <w:t>https://www.zdf.de/kinder/logo</w:t>
        </w:r>
      </w:hyperlink>
    </w:p>
    <w:p w14:paraId="2C5F1592" w14:textId="5E960A31" w:rsidR="00B0148C" w:rsidRPr="00311F15" w:rsidRDefault="00B0148C" w:rsidP="001A1280">
      <w:pPr>
        <w:pStyle w:val="FSMFlietext"/>
        <w:numPr>
          <w:ilvl w:val="0"/>
          <w:numId w:val="3"/>
        </w:numPr>
        <w:jc w:val="left"/>
      </w:pPr>
      <w:r w:rsidRPr="001A1280">
        <w:rPr>
          <w:rFonts w:asciiTheme="majorHAnsi" w:hAnsiTheme="majorHAnsi"/>
        </w:rPr>
        <w:t>neuneinhalb:</w:t>
      </w:r>
      <w:r>
        <w:br/>
      </w:r>
      <w:hyperlink r:id="rId30" w:history="1">
        <w:r w:rsidRPr="00A86E1C">
          <w:rPr>
            <w:rStyle w:val="Hyperlink"/>
          </w:rPr>
          <w:t>https://kinder.wdr.de/tv/neuneinhalb/nachrichten/index.html</w:t>
        </w:r>
      </w:hyperlink>
    </w:p>
    <w:p w14:paraId="52A79760" w14:textId="106E3B32" w:rsidR="00311F15" w:rsidRPr="00935D62" w:rsidRDefault="00200479" w:rsidP="00311F15">
      <w:pPr>
        <w:pStyle w:val="FSMFlietext"/>
        <w:jc w:val="left"/>
        <w:rPr>
          <w:color w:val="49A4C1" w:themeColor="accent1"/>
        </w:rPr>
      </w:pPr>
      <w:r>
        <w:rPr>
          <w:color w:val="49A4C1" w:themeColor="accent1"/>
        </w:rPr>
        <w:br/>
      </w:r>
      <w:r w:rsidR="00311F15" w:rsidRPr="00935D62">
        <w:rPr>
          <w:color w:val="49A4C1" w:themeColor="accent1"/>
        </w:rPr>
        <w:t>Nachrichtenangebote für Jugendliche</w:t>
      </w:r>
    </w:p>
    <w:p w14:paraId="4A67042B" w14:textId="77777777" w:rsidR="001A1280" w:rsidRDefault="00B0148C" w:rsidP="001A1280">
      <w:pPr>
        <w:pStyle w:val="FSMFlietext"/>
        <w:numPr>
          <w:ilvl w:val="0"/>
          <w:numId w:val="5"/>
        </w:numPr>
        <w:jc w:val="left"/>
      </w:pPr>
      <w:r w:rsidRPr="00935D62">
        <w:rPr>
          <w:rFonts w:asciiTheme="majorHAnsi" w:hAnsiTheme="majorHAnsi"/>
        </w:rPr>
        <w:t>0630 – Der Morgen-Podcast vom WDR:</w:t>
      </w:r>
      <w:r>
        <w:br/>
      </w:r>
      <w:hyperlink r:id="rId31" w:history="1">
        <w:r w:rsidRPr="00A86E1C">
          <w:rPr>
            <w:rStyle w:val="Hyperlink"/>
          </w:rPr>
          <w:t>https://www1.wdr.de/mediathek/audio/wdr/0630bywdraktuell/index.html</w:t>
        </w:r>
      </w:hyperlink>
    </w:p>
    <w:p w14:paraId="10E8EADD" w14:textId="77777777" w:rsidR="001A1280" w:rsidRDefault="00B0148C" w:rsidP="001A1280">
      <w:pPr>
        <w:pStyle w:val="FSMFlietext"/>
        <w:numPr>
          <w:ilvl w:val="0"/>
          <w:numId w:val="5"/>
        </w:numPr>
        <w:jc w:val="left"/>
      </w:pPr>
      <w:r w:rsidRPr="001A1280">
        <w:rPr>
          <w:rFonts w:asciiTheme="majorHAnsi" w:hAnsiTheme="majorHAnsi"/>
          <w:noProof/>
        </w:rPr>
        <w:t>Funky – Die Jugendredaktion der Funke Mediengruppe:</w:t>
      </w:r>
      <w:r>
        <w:br/>
      </w:r>
      <w:hyperlink r:id="rId32" w:history="1">
        <w:r w:rsidRPr="00A86E1C">
          <w:rPr>
            <w:rStyle w:val="Hyperlink"/>
          </w:rPr>
          <w:t>https://funky.de/</w:t>
        </w:r>
      </w:hyperlink>
    </w:p>
    <w:p w14:paraId="6E99D33E" w14:textId="77777777" w:rsidR="001A1280" w:rsidRDefault="00B0148C" w:rsidP="001A1280">
      <w:pPr>
        <w:pStyle w:val="FSMFlietext"/>
        <w:numPr>
          <w:ilvl w:val="0"/>
          <w:numId w:val="5"/>
        </w:numPr>
        <w:jc w:val="left"/>
      </w:pPr>
      <w:r w:rsidRPr="001A1280">
        <w:rPr>
          <w:rFonts w:asciiTheme="majorHAnsi" w:hAnsiTheme="majorHAnsi"/>
          <w:noProof/>
        </w:rPr>
        <w:t>mitmischen.de – Dein Portal zum Deutschen Bundestag</w:t>
      </w:r>
      <w:r w:rsidRPr="001A1280">
        <w:rPr>
          <w:rFonts w:asciiTheme="majorHAnsi" w:hAnsiTheme="majorHAnsi"/>
        </w:rPr>
        <w:t>:</w:t>
      </w:r>
      <w:r>
        <w:br/>
      </w:r>
      <w:hyperlink r:id="rId33" w:history="1">
        <w:r w:rsidR="00200479" w:rsidRPr="00253EF7">
          <w:rPr>
            <w:rStyle w:val="Hyperlink"/>
          </w:rPr>
          <w:t>https://www.mitmischen.de/</w:t>
        </w:r>
      </w:hyperlink>
    </w:p>
    <w:p w14:paraId="39ECA90C" w14:textId="77777777" w:rsidR="001A1280" w:rsidRDefault="00200479" w:rsidP="001A1280">
      <w:pPr>
        <w:pStyle w:val="FSMFlietext"/>
        <w:numPr>
          <w:ilvl w:val="0"/>
          <w:numId w:val="5"/>
        </w:numPr>
        <w:jc w:val="left"/>
      </w:pPr>
      <w:r w:rsidRPr="001A1280">
        <w:rPr>
          <w:rFonts w:asciiTheme="majorHAnsi" w:hAnsiTheme="majorHAnsi"/>
          <w:noProof/>
        </w:rPr>
        <w:t>News-WG von BR24 auf Instagram</w:t>
      </w:r>
      <w:r w:rsidR="00B0148C" w:rsidRPr="001A1280">
        <w:rPr>
          <w:rFonts w:asciiTheme="majorHAnsi" w:hAnsiTheme="majorHAnsi"/>
        </w:rPr>
        <w:t>:</w:t>
      </w:r>
      <w:r w:rsidR="00B0148C">
        <w:br/>
      </w:r>
      <w:hyperlink r:id="rId34" w:history="1">
        <w:r w:rsidRPr="00253EF7">
          <w:rPr>
            <w:rStyle w:val="Hyperlink"/>
          </w:rPr>
          <w:t>https://www.instagram.com/news_wg/?hl=de</w:t>
        </w:r>
      </w:hyperlink>
    </w:p>
    <w:p w14:paraId="06EDC186" w14:textId="77777777" w:rsidR="001A1280" w:rsidRDefault="00200479" w:rsidP="001A1280">
      <w:pPr>
        <w:pStyle w:val="FSMFlietext"/>
        <w:numPr>
          <w:ilvl w:val="0"/>
          <w:numId w:val="5"/>
        </w:numPr>
        <w:jc w:val="left"/>
      </w:pPr>
      <w:r w:rsidRPr="001A1280">
        <w:rPr>
          <w:rFonts w:asciiTheme="majorHAnsi" w:hAnsiTheme="majorHAnsi"/>
          <w:noProof/>
        </w:rPr>
        <w:t>Tagesschau auf TikTok</w:t>
      </w:r>
      <w:r w:rsidR="00B0148C" w:rsidRPr="001A1280">
        <w:rPr>
          <w:rFonts w:asciiTheme="majorHAnsi" w:hAnsiTheme="majorHAnsi"/>
        </w:rPr>
        <w:t>:</w:t>
      </w:r>
      <w:r w:rsidR="00B0148C">
        <w:br/>
      </w:r>
      <w:hyperlink r:id="rId35" w:history="1">
        <w:r w:rsidR="006D7B47" w:rsidRPr="00253EF7">
          <w:rPr>
            <w:rStyle w:val="Hyperlink"/>
          </w:rPr>
          <w:t>https://www.tiktok.com/@tagesschau</w:t>
        </w:r>
      </w:hyperlink>
    </w:p>
    <w:p w14:paraId="508EE739" w14:textId="77777777" w:rsidR="001A1280" w:rsidRDefault="00200479" w:rsidP="001A1280">
      <w:pPr>
        <w:pStyle w:val="FSMFlietext"/>
        <w:numPr>
          <w:ilvl w:val="0"/>
          <w:numId w:val="5"/>
        </w:numPr>
        <w:jc w:val="left"/>
      </w:pPr>
      <w:r w:rsidRPr="001A1280">
        <w:rPr>
          <w:rFonts w:asciiTheme="majorHAnsi" w:hAnsiTheme="majorHAnsi"/>
          <w:noProof/>
        </w:rPr>
        <w:t>tickr News von WDR aktuell auf Instagram</w:t>
      </w:r>
      <w:r w:rsidRPr="001A1280">
        <w:rPr>
          <w:rFonts w:asciiTheme="majorHAnsi" w:hAnsiTheme="majorHAnsi"/>
        </w:rPr>
        <w:t>:</w:t>
      </w:r>
      <w:r>
        <w:br/>
      </w:r>
      <w:hyperlink r:id="rId36" w:history="1">
        <w:r w:rsidRPr="00253EF7">
          <w:rPr>
            <w:rStyle w:val="Hyperlink"/>
          </w:rPr>
          <w:t>https://www.instagram.com/tickr.news/?hl=de</w:t>
        </w:r>
      </w:hyperlink>
    </w:p>
    <w:p w14:paraId="7F05F503" w14:textId="77777777" w:rsidR="001A1280" w:rsidRDefault="00200479" w:rsidP="001A1280">
      <w:pPr>
        <w:pStyle w:val="FSMFlietext"/>
        <w:numPr>
          <w:ilvl w:val="0"/>
          <w:numId w:val="5"/>
        </w:numPr>
        <w:jc w:val="left"/>
      </w:pPr>
      <w:r w:rsidRPr="001A1280">
        <w:rPr>
          <w:rFonts w:asciiTheme="majorHAnsi" w:hAnsiTheme="majorHAnsi"/>
          <w:noProof/>
        </w:rPr>
        <w:t>Was die Woche wichtig war – Der Funk-Podcast</w:t>
      </w:r>
      <w:r w:rsidRPr="001A1280">
        <w:rPr>
          <w:rFonts w:asciiTheme="majorHAnsi" w:hAnsiTheme="majorHAnsi"/>
        </w:rPr>
        <w:t>:</w:t>
      </w:r>
      <w:r>
        <w:br/>
      </w:r>
      <w:hyperlink r:id="rId37" w:history="1">
        <w:r w:rsidRPr="00253EF7">
          <w:rPr>
            <w:rStyle w:val="Hyperlink"/>
          </w:rPr>
          <w:t>https://www.funk.net/podcast/was-die-woche-wichtig-war-der-funkpodcast-12241</w:t>
        </w:r>
      </w:hyperlink>
    </w:p>
    <w:p w14:paraId="5B9547D1" w14:textId="69BD5E00" w:rsidR="001A1280" w:rsidRPr="004C34AD" w:rsidRDefault="00200479" w:rsidP="004C34AD">
      <w:pPr>
        <w:pStyle w:val="FSMFlietext"/>
        <w:numPr>
          <w:ilvl w:val="0"/>
          <w:numId w:val="5"/>
        </w:numPr>
        <w:jc w:val="left"/>
      </w:pPr>
      <w:r w:rsidRPr="001A1280">
        <w:rPr>
          <w:rFonts w:asciiTheme="majorHAnsi" w:hAnsiTheme="majorHAnsi"/>
          <w:noProof/>
        </w:rPr>
        <w:t>Artikel für Eltern: Nachrichten für Kinder und Jugendliche</w:t>
      </w:r>
      <w:r w:rsidRPr="001A1280">
        <w:rPr>
          <w:rFonts w:asciiTheme="majorHAnsi" w:hAnsiTheme="majorHAnsi"/>
        </w:rPr>
        <w:t>:</w:t>
      </w:r>
      <w:r>
        <w:br/>
      </w:r>
      <w:hyperlink r:id="rId38" w:history="1">
        <w:r w:rsidRPr="00253EF7">
          <w:rPr>
            <w:rStyle w:val="Hyperlink"/>
          </w:rPr>
          <w:t>https://www.elternguide.online/nachrichten-fuer-kinder-und-jugendliche/</w:t>
        </w:r>
      </w:hyperlink>
    </w:p>
    <w:p w14:paraId="11A3B5E2" w14:textId="22957AD0" w:rsidR="00866F16" w:rsidRPr="00866F16" w:rsidRDefault="00866F16" w:rsidP="00311F15">
      <w:pPr>
        <w:pStyle w:val="FSMAbsatzberschrift"/>
        <w:rPr>
          <w:rFonts w:cs="Times New Roman"/>
        </w:rPr>
      </w:pPr>
      <w:r w:rsidRPr="00866F16">
        <w:lastRenderedPageBreak/>
        <w:t>Medienerziehung zum Thema Desinformation in der Familie</w:t>
      </w:r>
    </w:p>
    <w:p w14:paraId="50854A8F" w14:textId="77777777" w:rsidR="00FC09E0" w:rsidRPr="00866F16" w:rsidRDefault="00407F99" w:rsidP="00A10AA1">
      <w:pPr>
        <w:pStyle w:val="FSMFlietext"/>
      </w:pPr>
      <w:r>
        <w:rPr>
          <w:noProof/>
        </w:rPr>
        <mc:AlternateContent>
          <mc:Choice Requires="wpg">
            <w:drawing>
              <wp:anchor distT="0" distB="0" distL="114300" distR="114300" simplePos="0" relativeHeight="251729920" behindDoc="0" locked="0" layoutInCell="1" allowOverlap="1" wp14:anchorId="0E0070FB" wp14:editId="41FB05E8">
                <wp:simplePos x="0" y="0"/>
                <wp:positionH relativeFrom="column">
                  <wp:posOffset>-903605</wp:posOffset>
                </wp:positionH>
                <wp:positionV relativeFrom="paragraph">
                  <wp:posOffset>2000771</wp:posOffset>
                </wp:positionV>
                <wp:extent cx="7385910" cy="4027092"/>
                <wp:effectExtent l="0" t="0" r="5715" b="12065"/>
                <wp:wrapNone/>
                <wp:docPr id="5" name="Gruppieren 5"/>
                <wp:cNvGraphicFramePr/>
                <a:graphic xmlns:a="http://schemas.openxmlformats.org/drawingml/2006/main">
                  <a:graphicData uri="http://schemas.microsoft.com/office/word/2010/wordprocessingGroup">
                    <wpg:wgp>
                      <wpg:cNvGrpSpPr/>
                      <wpg:grpSpPr>
                        <a:xfrm>
                          <a:off x="0" y="0"/>
                          <a:ext cx="7385910" cy="4027092"/>
                          <a:chOff x="0" y="0"/>
                          <a:chExt cx="7385910" cy="4027092"/>
                        </a:xfrm>
                      </wpg:grpSpPr>
                      <wpg:grpSp>
                        <wpg:cNvPr id="8" name="Gruppieren 8"/>
                        <wpg:cNvGrpSpPr/>
                        <wpg:grpSpPr>
                          <a:xfrm>
                            <a:off x="791110" y="2989780"/>
                            <a:ext cx="6339623" cy="1037312"/>
                            <a:chOff x="0" y="0"/>
                            <a:chExt cx="6339623" cy="1037312"/>
                          </a:xfrm>
                        </wpg:grpSpPr>
                        <wpg:grpSp>
                          <wpg:cNvPr id="9" name="Gruppieren 6"/>
                          <wpg:cNvGrpSpPr/>
                          <wpg:grpSpPr>
                            <a:xfrm>
                              <a:off x="0" y="226032"/>
                              <a:ext cx="1001395" cy="594802"/>
                              <a:chOff x="0" y="0"/>
                              <a:chExt cx="1001395" cy="594802"/>
                            </a:xfrm>
                          </wpg:grpSpPr>
                          <pic:pic xmlns:pic="http://schemas.openxmlformats.org/drawingml/2006/picture">
                            <pic:nvPicPr>
                              <pic:cNvPr id="11" name="Grafik 11"/>
                              <pic:cNvPicPr>
                                <a:picLocks noChangeAspect="1"/>
                              </pic:cNvPicPr>
                            </pic:nvPicPr>
                            <pic:blipFill>
                              <a:blip r:embed="rId39"/>
                              <a:stretch>
                                <a:fillRect/>
                              </a:stretch>
                            </pic:blipFill>
                            <pic:spPr>
                              <a:xfrm>
                                <a:off x="115747" y="0"/>
                                <a:ext cx="880110" cy="212090"/>
                              </a:xfrm>
                              <a:prstGeom prst="rect">
                                <a:avLst/>
                              </a:prstGeom>
                            </pic:spPr>
                          </pic:pic>
                          <pic:pic xmlns:pic="http://schemas.openxmlformats.org/drawingml/2006/picture">
                            <pic:nvPicPr>
                              <pic:cNvPr id="14" name="Grafik 14"/>
                              <pic:cNvPicPr>
                                <a:picLocks noChangeAspect="1"/>
                              </pic:cNvPicPr>
                            </pic:nvPicPr>
                            <pic:blipFill rotWithShape="1">
                              <a:blip r:embed="rId40"/>
                              <a:srcRect t="32565"/>
                              <a:stretch/>
                            </pic:blipFill>
                            <pic:spPr bwMode="auto">
                              <a:xfrm>
                                <a:off x="0" y="289367"/>
                                <a:ext cx="1001395" cy="305435"/>
                              </a:xfrm>
                              <a:prstGeom prst="rect">
                                <a:avLst/>
                              </a:prstGeom>
                              <a:ln>
                                <a:noFill/>
                              </a:ln>
                              <a:extLst>
                                <a:ext uri="{53640926-AAD7-44D8-BBD7-CCE9431645EC}">
                                  <a14:shadowObscured xmlns:a14="http://schemas.microsoft.com/office/drawing/2010/main"/>
                                </a:ext>
                              </a:extLst>
                            </pic:spPr>
                          </pic:pic>
                        </wpg:grpSp>
                        <wpg:grpSp>
                          <wpg:cNvPr id="15" name="Gruppieren 15"/>
                          <wpg:cNvGrpSpPr/>
                          <wpg:grpSpPr>
                            <a:xfrm>
                              <a:off x="102742" y="0"/>
                              <a:ext cx="3781474" cy="673100"/>
                              <a:chOff x="0" y="0"/>
                              <a:chExt cx="3781839" cy="673637"/>
                            </a:xfrm>
                          </wpg:grpSpPr>
                          <wps:wsp>
                            <wps:cNvPr id="16" name="Rechteck 16"/>
                            <wps:cNvSpPr/>
                            <wps:spPr>
                              <a:xfrm>
                                <a:off x="0" y="8792"/>
                                <a:ext cx="1281430" cy="179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5E698" w14:textId="77777777" w:rsidR="00407F99" w:rsidRPr="00FC09E0" w:rsidRDefault="00407F99" w:rsidP="00407F99">
                                  <w:pPr>
                                    <w:pStyle w:val="FSMFooterberschrift"/>
                                  </w:pPr>
                                  <w:r w:rsidRPr="00FC09E0">
                                    <w:t xml:space="preserve">In Zusammenarbeit mit: </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17" name="Gruppieren 17"/>
                            <wpg:cNvGrpSpPr/>
                            <wpg:grpSpPr>
                              <a:xfrm>
                                <a:off x="1592994" y="0"/>
                                <a:ext cx="2188845" cy="673637"/>
                                <a:chOff x="71938" y="-17590"/>
                                <a:chExt cx="2189218" cy="674131"/>
                              </a:xfrm>
                            </wpg:grpSpPr>
                            <pic:pic xmlns:pic="http://schemas.openxmlformats.org/drawingml/2006/picture">
                              <pic:nvPicPr>
                                <pic:cNvPr id="18" name="Grafik 18"/>
                                <pic:cNvPicPr>
                                  <a:picLocks noChangeAspect="1"/>
                                </pic:cNvPicPr>
                              </pic:nvPicPr>
                              <pic:blipFill>
                                <a:blip r:embed="rId41"/>
                                <a:stretch>
                                  <a:fillRect/>
                                </a:stretch>
                              </pic:blipFill>
                              <pic:spPr>
                                <a:xfrm>
                                  <a:off x="72707" y="175846"/>
                                  <a:ext cx="726806" cy="480695"/>
                                </a:xfrm>
                                <a:prstGeom prst="rect">
                                  <a:avLst/>
                                </a:prstGeom>
                              </pic:spPr>
                            </pic:pic>
                            <wps:wsp>
                              <wps:cNvPr id="21" name="Rechteck 21"/>
                              <wps:cNvSpPr/>
                              <wps:spPr>
                                <a:xfrm>
                                  <a:off x="71938" y="-17590"/>
                                  <a:ext cx="2189218"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E1798" w14:textId="77777777" w:rsidR="00407F99" w:rsidRPr="00171E0B" w:rsidRDefault="00407F99" w:rsidP="00407F99">
                                    <w:pPr>
                                      <w:pStyle w:val="FSMFooterberschrift"/>
                                    </w:pPr>
                                    <w:r w:rsidRPr="00171E0B">
                                      <w:t>Mit finanzieller Unterstützung von:</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s:wsp>
                          <wps:cNvPr id="22" name="Rechteck 22"/>
                          <wps:cNvSpPr/>
                          <wps:spPr>
                            <a:xfrm>
                              <a:off x="4037744" y="0"/>
                              <a:ext cx="2301879" cy="10373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62E32" w14:textId="77777777" w:rsidR="00407F99" w:rsidRPr="00171E0B" w:rsidRDefault="00407F99" w:rsidP="00407F99">
                                <w:pPr>
                                  <w:pStyle w:val="FSMFooterberschrift"/>
                                </w:pPr>
                                <w:r w:rsidRPr="00171E0B">
                                  <w:t>Alle Materialien unter:</w:t>
                                </w:r>
                              </w:p>
                              <w:p w14:paraId="2A56EE16" w14:textId="77777777" w:rsidR="00017A88" w:rsidRPr="00C746B7" w:rsidRDefault="004C34AD" w:rsidP="00017A88">
                                <w:pPr>
                                  <w:rPr>
                                    <w:rStyle w:val="Hyperlink"/>
                                    <w:color w:val="49A4C1" w:themeColor="accent1"/>
                                  </w:rPr>
                                </w:pPr>
                                <w:hyperlink r:id="rId42" w:history="1">
                                  <w:r w:rsidR="00017A88" w:rsidRPr="00C746B7">
                                    <w:rPr>
                                      <w:rStyle w:val="Hyperlink"/>
                                      <w:color w:val="49A4C1" w:themeColor="accent1"/>
                                      <w:szCs w:val="20"/>
                                    </w:rPr>
                                    <w:t>www.weitklick.de</w:t>
                                  </w:r>
                                </w:hyperlink>
                                <w:r w:rsidR="00017A88" w:rsidRPr="00C746B7">
                                  <w:rPr>
                                    <w:rStyle w:val="Hyperlink"/>
                                    <w:color w:val="49A4C1" w:themeColor="accent1"/>
                                  </w:rPr>
                                  <w:t xml:space="preserve"> </w:t>
                                </w:r>
                              </w:p>
                              <w:p w14:paraId="63F88520" w14:textId="77777777" w:rsidR="00407F99" w:rsidRPr="00171E0B" w:rsidRDefault="004C34AD" w:rsidP="00017A88">
                                <w:pPr>
                                  <w:rPr>
                                    <w:color w:val="666666" w:themeColor="background1"/>
                                    <w:szCs w:val="16"/>
                                  </w:rPr>
                                </w:pPr>
                                <w:hyperlink r:id="rId43" w:history="1">
                                  <w:r w:rsidR="00017A88" w:rsidRPr="00C746B7">
                                    <w:rPr>
                                      <w:rStyle w:val="Hyperlink"/>
                                      <w:color w:val="49A4C1" w:themeColor="accent1"/>
                                      <w:szCs w:val="20"/>
                                    </w:rPr>
                                    <w:t>www.medien-in-die-schule.de</w:t>
                                  </w:r>
                                </w:hyperlink>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24" name="Textfeld 24"/>
                        <wps:cNvSpPr txBox="1"/>
                        <wps:spPr>
                          <a:xfrm>
                            <a:off x="893852" y="102742"/>
                            <a:ext cx="5579399" cy="935749"/>
                          </a:xfrm>
                          <a:prstGeom prst="rect">
                            <a:avLst/>
                          </a:prstGeom>
                          <a:noFill/>
                          <a:ln w="6350">
                            <a:noFill/>
                          </a:ln>
                        </wps:spPr>
                        <wps:txbx>
                          <w:txbxContent>
                            <w:p w14:paraId="46A6D33E" w14:textId="77777777" w:rsidR="00407F99" w:rsidRPr="008C4224" w:rsidRDefault="00407F99" w:rsidP="00407F99">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Güting (Bezirksregierung Arnsberg), Jessica Euler (AKJS Brandenburg) und </w:t>
                              </w:r>
                              <w:r>
                                <w:br/>
                              </w:r>
                              <w:r w:rsidRPr="008C4224">
                                <w:t>Verena Ketter (Hochschule Esslingen).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Gerader Verbinder 25"/>
                        <wps:cNvCnPr/>
                        <wps:spPr>
                          <a:xfrm>
                            <a:off x="0" y="0"/>
                            <a:ext cx="6473866"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26" name="Gruppieren 26"/>
                        <wpg:cNvGrpSpPr/>
                        <wpg:grpSpPr>
                          <a:xfrm>
                            <a:off x="904126" y="2116477"/>
                            <a:ext cx="4595959" cy="639837"/>
                            <a:chOff x="0" y="0"/>
                            <a:chExt cx="4595959" cy="639837"/>
                          </a:xfrm>
                        </wpg:grpSpPr>
                        <wps:wsp>
                          <wps:cNvPr id="27" name="Rechteck 27"/>
                          <wps:cNvSpPr/>
                          <wps:spPr>
                            <a:xfrm>
                              <a:off x="1582220" y="0"/>
                              <a:ext cx="1811655" cy="193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F51C9" w14:textId="77777777" w:rsidR="00407F99" w:rsidRPr="00FC09E0" w:rsidRDefault="00407F99" w:rsidP="00407F99">
                                <w:pPr>
                                  <w:pStyle w:val="FSMFooterberschrift"/>
                                </w:pPr>
                                <w:r w:rsidRPr="00FC09E0">
                                  <w:t xml:space="preserve">Mit den Medienbildungsprojekten: </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 name="Rechteck 28"/>
                          <wps:cNvSpPr/>
                          <wps:spPr>
                            <a:xfrm>
                              <a:off x="0" y="0"/>
                              <a:ext cx="756814" cy="19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0E13E" w14:textId="77777777" w:rsidR="00407F99" w:rsidRPr="00FC09E0" w:rsidRDefault="00407F99" w:rsidP="00407F99">
                                <w:pPr>
                                  <w:pStyle w:val="FSMFooterberschrift"/>
                                </w:pPr>
                                <w:r w:rsidRPr="00FC09E0">
                                  <w:t>Ein Projekt der:</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32" name="Gruppieren 32"/>
                          <wpg:cNvGrpSpPr/>
                          <wpg:grpSpPr>
                            <a:xfrm>
                              <a:off x="20548" y="92467"/>
                              <a:ext cx="4575411" cy="547370"/>
                              <a:chOff x="0" y="0"/>
                              <a:chExt cx="4575411" cy="547370"/>
                            </a:xfrm>
                          </wpg:grpSpPr>
                          <pic:pic xmlns:pic="http://schemas.openxmlformats.org/drawingml/2006/picture">
                            <pic:nvPicPr>
                              <pic:cNvPr id="38" name="Grafik 38"/>
                              <pic:cNvPicPr>
                                <a:picLocks noChangeAspect="1"/>
                              </pic:cNvPicPr>
                            </pic:nvPicPr>
                            <pic:blipFill>
                              <a:blip r:embed="rId44"/>
                              <a:stretch>
                                <a:fillRect/>
                              </a:stretch>
                            </pic:blipFill>
                            <pic:spPr>
                              <a:xfrm>
                                <a:off x="0" y="123290"/>
                                <a:ext cx="594360" cy="333375"/>
                              </a:xfrm>
                              <a:prstGeom prst="rect">
                                <a:avLst/>
                              </a:prstGeom>
                            </pic:spPr>
                          </pic:pic>
                          <pic:pic xmlns:pic="http://schemas.openxmlformats.org/drawingml/2006/picture">
                            <pic:nvPicPr>
                              <pic:cNvPr id="39" name="Grafik 39"/>
                              <pic:cNvPicPr>
                                <a:picLocks noChangeAspect="1"/>
                              </pic:cNvPicPr>
                            </pic:nvPicPr>
                            <pic:blipFill>
                              <a:blip r:embed="rId45"/>
                              <a:stretch>
                                <a:fillRect/>
                              </a:stretch>
                            </pic:blipFill>
                            <pic:spPr>
                              <a:xfrm>
                                <a:off x="1571946" y="123290"/>
                                <a:ext cx="530860" cy="412750"/>
                              </a:xfrm>
                              <a:prstGeom prst="rect">
                                <a:avLst/>
                              </a:prstGeom>
                            </pic:spPr>
                          </pic:pic>
                          <pic:pic xmlns:pic="http://schemas.openxmlformats.org/drawingml/2006/picture">
                            <pic:nvPicPr>
                              <pic:cNvPr id="40" name="Grafik 40"/>
                              <pic:cNvPicPr>
                                <a:picLocks noChangeAspect="1"/>
                              </pic:cNvPicPr>
                            </pic:nvPicPr>
                            <pic:blipFill>
                              <a:blip r:embed="rId46"/>
                              <a:stretch>
                                <a:fillRect/>
                              </a:stretch>
                            </pic:blipFill>
                            <pic:spPr>
                              <a:xfrm>
                                <a:off x="2147299" y="0"/>
                                <a:ext cx="970280" cy="547370"/>
                              </a:xfrm>
                              <a:prstGeom prst="rect">
                                <a:avLst/>
                              </a:prstGeom>
                            </pic:spPr>
                          </pic:pic>
                          <pic:pic xmlns:pic="http://schemas.openxmlformats.org/drawingml/2006/picture">
                            <pic:nvPicPr>
                              <pic:cNvPr id="41" name="Grafik 41"/>
                              <pic:cNvPicPr>
                                <a:picLocks noChangeAspect="1"/>
                              </pic:cNvPicPr>
                            </pic:nvPicPr>
                            <pic:blipFill>
                              <a:blip r:embed="rId47"/>
                              <a:stretch>
                                <a:fillRect/>
                              </a:stretch>
                            </pic:blipFill>
                            <pic:spPr>
                              <a:xfrm>
                                <a:off x="3164441" y="123290"/>
                                <a:ext cx="1410970" cy="179070"/>
                              </a:xfrm>
                              <a:prstGeom prst="rect">
                                <a:avLst/>
                              </a:prstGeom>
                            </pic:spPr>
                          </pic:pic>
                        </wpg:grpSp>
                      </wpg:grpSp>
                      <wpg:grpSp>
                        <wpg:cNvPr id="43" name="Gruppieren 43"/>
                        <wpg:cNvGrpSpPr/>
                        <wpg:grpSpPr>
                          <a:xfrm>
                            <a:off x="893852" y="1119884"/>
                            <a:ext cx="6492058" cy="740410"/>
                            <a:chOff x="0" y="0"/>
                            <a:chExt cx="6492058" cy="740410"/>
                          </a:xfrm>
                        </wpg:grpSpPr>
                        <wps:wsp>
                          <wps:cNvPr id="45" name="Rechteck 45"/>
                          <wps:cNvSpPr/>
                          <wps:spPr>
                            <a:xfrm>
                              <a:off x="0" y="0"/>
                              <a:ext cx="1011106" cy="59223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980B7" w14:textId="77777777" w:rsidR="00407F99" w:rsidRDefault="00407F99" w:rsidP="00407F99">
                                <w:pPr>
                                  <w:pStyle w:val="FSMFooterberschrift"/>
                                </w:pPr>
                                <w:r>
                                  <w:t>Stand</w:t>
                                </w:r>
                                <w:r w:rsidRPr="00FC09E0">
                                  <w:t>:</w:t>
                                </w:r>
                              </w:p>
                              <w:p w14:paraId="28CBBF94" w14:textId="77777777" w:rsidR="00407F99" w:rsidRPr="00171E0B" w:rsidRDefault="00407F99" w:rsidP="00407F99">
                                <w:pPr>
                                  <w:pStyle w:val="FSMFlietext"/>
                                </w:pPr>
                                <w:r w:rsidRPr="00171E0B">
                                  <w:t>Juni 2022</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7" name="Gruppieren 47"/>
                          <wpg:cNvGrpSpPr/>
                          <wpg:grpSpPr>
                            <a:xfrm>
                              <a:off x="1592494" y="0"/>
                              <a:ext cx="2301875" cy="740410"/>
                              <a:chOff x="0" y="0"/>
                              <a:chExt cx="2302136" cy="741160"/>
                            </a:xfrm>
                          </wpg:grpSpPr>
                          <wps:wsp>
                            <wps:cNvPr id="48" name="Rechteck 48"/>
                            <wps:cNvSpPr/>
                            <wps:spPr>
                              <a:xfrm>
                                <a:off x="0" y="0"/>
                                <a:ext cx="2302136" cy="592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A9319" w14:textId="77777777" w:rsidR="00407F99" w:rsidRDefault="00407F99" w:rsidP="00407F99">
                                  <w:pPr>
                                    <w:pStyle w:val="FSMFooterberschrift"/>
                                  </w:pPr>
                                  <w:r>
                                    <w:t>Lizenz</w:t>
                                  </w:r>
                                  <w:r w:rsidRPr="00FC09E0">
                                    <w:t>:</w:t>
                                  </w:r>
                                </w:p>
                                <w:p w14:paraId="79D9F8F3" w14:textId="77777777" w:rsidR="00407F99" w:rsidRPr="00171E0B" w:rsidRDefault="00407F99" w:rsidP="00407F99">
                                  <w:pPr>
                                    <w:pStyle w:val="FSMFlietext"/>
                                  </w:pPr>
                                  <w:r w:rsidRPr="00171E0B">
                                    <w:t>CC BY-SA 4.0</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3" name="Grafik 9"/>
                              <pic:cNvPicPr>
                                <a:picLocks noChangeAspect="1"/>
                              </pic:cNvPicPr>
                            </pic:nvPicPr>
                            <pic:blipFill>
                              <a:blip r:embed="rId48"/>
                              <a:stretch>
                                <a:fillRect/>
                              </a:stretch>
                            </pic:blipFill>
                            <pic:spPr>
                              <a:xfrm>
                                <a:off x="13202" y="440170"/>
                                <a:ext cx="860220" cy="300990"/>
                              </a:xfrm>
                              <a:prstGeom prst="rect">
                                <a:avLst/>
                              </a:prstGeom>
                            </pic:spPr>
                          </pic:pic>
                        </wpg:grpSp>
                        <wps:wsp>
                          <wps:cNvPr id="84" name="Rechteck 84"/>
                          <wps:cNvSpPr/>
                          <wps:spPr>
                            <a:xfrm>
                              <a:off x="3935002" y="0"/>
                              <a:ext cx="2557056" cy="591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6F4169" w14:textId="77777777" w:rsidR="00407F99" w:rsidRDefault="00407F99" w:rsidP="00407F99">
                                <w:pPr>
                                  <w:pStyle w:val="FSMFooterberschrift"/>
                                </w:pPr>
                                <w:r>
                                  <w:t>Redaktion:</w:t>
                                </w:r>
                              </w:p>
                              <w:p w14:paraId="542D5839" w14:textId="77777777" w:rsidR="00407F99" w:rsidRDefault="00407F99" w:rsidP="00407F99">
                                <w:pPr>
                                  <w:pStyle w:val="FSMFlietext"/>
                                  <w:jc w:val="left"/>
                                  <w:rPr>
                                    <w:lang w:val="en-GB"/>
                                  </w:rPr>
                                </w:pPr>
                                <w:r>
                                  <w:rPr>
                                    <w:lang w:val="en-GB"/>
                                  </w:rPr>
                                  <w:t>Astrid Dinges, Uta Voigt</w:t>
                                </w:r>
                                <w:r>
                                  <w:rPr>
                                    <w:lang w:val="en-GB"/>
                                  </w:rPr>
                                  <w:br/>
                                  <w:t>music media park e. V.</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0070FB" id="Gruppieren 5" o:spid="_x0000_s1026" style="position:absolute;left:0;text-align:left;margin-left:-71.15pt;margin-top:157.55pt;width:581.55pt;height:317.1pt;z-index:251729920" coordsize="73859,402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YsAAAAAAAAAA&#10;AAp2ZWN0b3JEYXRhYm9vbAEAAAAAUGdQc2VudW0AAAAAUGdQcwAAAABQZ1BDAAAAAExlZnRVbnRG&#10;I1JsdAAAAAAAAAAAAAAAAFRvcCBVbnRGI1JsdAAAAAAAAAAAAAAAAFNjbCBVbnRGI1ByY0BZAAAA&#10;AAAAOEJJTQPtAAAAAAAQAJYAAAABAAIAlg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KYAAAAAUmdodGxvbmcAAAEn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KYBJwMBEQACEQEDEQH/3QAEACX/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GLAAAAAAAAAAAAKdmVjdG9yRGF0YWJv&#10;b2wBAAAAAFBnUHNlbnVtAAAAAFBnUHMAAAAAUGdQQwAAAABMZWZ0VW50RiNSbHQAAAAAAAAAAAAA&#10;AABUb3AgVW50RiNSbHQAAAAAAAAAAAAAAABTY2wgVW50RiNQcmNAWQAAAAAAADhCSU0D7QAAAAAA&#10;EACWAAAAAQACAJY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I0AAAAAUmdodGxvbmcAAAGT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CNAZMDAREAAhEBAxEB/90ABAAz&#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V1/lZ/wArPIfzDch2FuLcXYVR1p1X&#10;1pUYjE5PJ4nEQZvcu5Ny5uCqrIcLhYKyqpsfjafG4+mE9XVziYqZoI44ZPI7wtSSaKYz0xPP4VAB&#10;Vj1db/0DRfHj/vI3uf8A88mx/wD63e2vHb+EdJ/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">
                <v:group id="Gruppieren 8" o:spid="_x0000_s1027" style="position:absolute;left:7911;top:29897;width:63396;height:10373" coordsize="63396,1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uppieren 6" o:spid="_x0000_s1028" style="position:absolute;top:2260;width:10013;height:5948" coordsize="10013,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9" type="#_x0000_t75" style="position:absolute;left:1157;width:8801;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">
                      <v:imagedata r:id="rId53" o:title=""/>
                    </v:shape>
                    <v:shape id="Grafik 14" o:spid="_x0000_s1030" type="#_x0000_t75" style="position:absolute;top:2893;width:10013;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">
                      <v:imagedata r:id="rId54" o:title="" croptop="21342f"/>
                    </v:shape>
                  </v:group>
                  <v:group id="Gruppieren 15" o:spid="_x0000_s1031" style="position:absolute;left:1027;width:37815;height:6731" coordsize="37818,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hteck 16" o:spid="_x0000_s1032" style="position:absolute;top:87;width:1281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" filled="f" stroked="f" strokeweight="1pt">
                      <v:textbox inset="0,0,0,0">
                        <w:txbxContent>
                          <w:p w14:paraId="2635E698" w14:textId="77777777" w:rsidR="00407F99" w:rsidRPr="00FC09E0" w:rsidRDefault="00407F99" w:rsidP="00407F99">
                            <w:pPr>
                              <w:pStyle w:val="FSMFooterberschrift"/>
                            </w:pPr>
                            <w:r w:rsidRPr="00FC09E0">
                              <w:t xml:space="preserve">In Zusammenarbeit mit: </w:t>
                            </w:r>
                          </w:p>
                        </w:txbxContent>
                      </v:textbox>
                    </v:rect>
                    <v:group id="Gruppieren 17" o:spid="_x0000_s1033" style="position:absolute;left:15929;width:21889;height:6736" coordorigin="719,-175" coordsize="21892,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Grafik 18" o:spid="_x0000_s1034" type="#_x0000_t75" style="position:absolute;left:727;top:1758;width:7268;height: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">
                        <v:imagedata r:id="rId55" o:title=""/>
                      </v:shape>
                      <v:rect id="Rechteck 21" o:spid="_x0000_s1035" style="position:absolute;left:719;top:-175;width:21892;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" filled="f" stroked="f" strokeweight="1pt">
                        <v:textbox inset="0,0,0,0">
                          <w:txbxContent>
                            <w:p w14:paraId="218E1798" w14:textId="77777777" w:rsidR="00407F99" w:rsidRPr="00171E0B" w:rsidRDefault="00407F99" w:rsidP="00407F99">
                              <w:pPr>
                                <w:pStyle w:val="FSMFooterberschrift"/>
                              </w:pPr>
                              <w:r w:rsidRPr="00171E0B">
                                <w:t>Mit finanzieller Unterstützung von:</w:t>
                              </w:r>
                            </w:p>
                          </w:txbxContent>
                        </v:textbox>
                      </v:rect>
                    </v:group>
                  </v:group>
                  <v:rect id="Rechteck 22" o:spid="_x0000_s1036" style="position:absolute;left:40377;width:23019;height:10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" filled="f" stroked="f" strokeweight="1pt">
                    <v:textbox inset="0,0,0,0">
                      <w:txbxContent>
                        <w:p w14:paraId="27F62E32" w14:textId="77777777" w:rsidR="00407F99" w:rsidRPr="00171E0B" w:rsidRDefault="00407F99" w:rsidP="00407F99">
                          <w:pPr>
                            <w:pStyle w:val="FSMFooterberschrift"/>
                          </w:pPr>
                          <w:r w:rsidRPr="00171E0B">
                            <w:t>Alle Materialien unter:</w:t>
                          </w:r>
                        </w:p>
                        <w:p w14:paraId="2A56EE16" w14:textId="77777777" w:rsidR="00017A88" w:rsidRPr="00C746B7" w:rsidRDefault="00000000" w:rsidP="00017A88">
                          <w:pPr>
                            <w:rPr>
                              <w:rStyle w:val="Hyperlink"/>
                              <w:color w:val="49A4C1" w:themeColor="accent1"/>
                            </w:rPr>
                          </w:pPr>
                          <w:hyperlink r:id="rId56" w:history="1">
                            <w:r w:rsidR="00017A88" w:rsidRPr="00C746B7">
                              <w:rPr>
                                <w:rStyle w:val="Hyperlink"/>
                                <w:color w:val="49A4C1" w:themeColor="accent1"/>
                                <w:szCs w:val="20"/>
                              </w:rPr>
                              <w:t>www.weitklick.de</w:t>
                            </w:r>
                          </w:hyperlink>
                          <w:r w:rsidR="00017A88" w:rsidRPr="00C746B7">
                            <w:rPr>
                              <w:rStyle w:val="Hyperlink"/>
                              <w:color w:val="49A4C1" w:themeColor="accent1"/>
                            </w:rPr>
                            <w:t xml:space="preserve"> </w:t>
                          </w:r>
                        </w:p>
                        <w:p w14:paraId="63F88520" w14:textId="77777777" w:rsidR="00407F99" w:rsidRPr="00171E0B" w:rsidRDefault="00000000" w:rsidP="00017A88">
                          <w:pPr>
                            <w:rPr>
                              <w:color w:val="666666" w:themeColor="background1"/>
                              <w:szCs w:val="16"/>
                            </w:rPr>
                          </w:pPr>
                          <w:hyperlink r:id="rId57" w:history="1">
                            <w:r w:rsidR="00017A88" w:rsidRPr="00C746B7">
                              <w:rPr>
                                <w:rStyle w:val="Hyperlink"/>
                                <w:color w:val="49A4C1" w:themeColor="accent1"/>
                                <w:szCs w:val="20"/>
                              </w:rPr>
                              <w:t>www.medien-in-die-schule.de</w:t>
                            </w:r>
                          </w:hyperlink>
                        </w:p>
                      </w:txbxContent>
                    </v:textbox>
                  </v:rect>
                </v:group>
                <v:shapetype id="_x0000_t202" coordsize="21600,21600" o:spt="202" path="m,l,21600r21600,l21600,xe">
                  <v:stroke joinstyle="miter"/>
                  <v:path gradientshapeok="t" o:connecttype="rect"/>
                </v:shapetype>
                <v:shape id="Textfeld 24" o:spid="_x0000_s1037" type="#_x0000_t202" style="position:absolute;left:8938;top:1027;width:55794;height:9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46A6D33E" w14:textId="77777777" w:rsidR="00407F99" w:rsidRPr="008C4224" w:rsidRDefault="00407F99" w:rsidP="00407F99">
                        <w:pPr>
                          <w:pStyle w:val="FSMFlietext"/>
                          <w:jc w:val="left"/>
                        </w:pPr>
                        <w:r w:rsidRPr="008C4224">
                          <w:t>Die Materialien „Mit Fakten gegen Fakes“ werden herausgegeben von der Freiwilligen Selbst</w:t>
                        </w:r>
                        <w:r>
                          <w:t>-</w:t>
                        </w:r>
                        <w:r w:rsidRPr="008C4224">
                          <w:t>kontrolle Multimedia-Diensteanbieter (FSM e.V.) und entstanden in Zusammenarbeit</w:t>
                        </w:r>
                        <w:r>
                          <w:t xml:space="preserve"> </w:t>
                        </w:r>
                        <w:r w:rsidRPr="008C4224">
                          <w:t xml:space="preserve">mit </w:t>
                        </w:r>
                        <w:r>
                          <w:br/>
                        </w:r>
                        <w:r w:rsidRPr="008C4224">
                          <w:t xml:space="preserve">Dr. Birte Güting (Bezirksregierung Arnsberg), Jessica Euler (AKJS Brandenburg) und </w:t>
                        </w:r>
                        <w:r>
                          <w:br/>
                        </w:r>
                        <w:r w:rsidRPr="008C4224">
                          <w:t>Verena Ketter (Hochschule Esslingen).</w:t>
                        </w:r>
                      </w:p>
                    </w:txbxContent>
                  </v:textbox>
                </v:shape>
                <v:line id="Gerader Verbinder 25" o:spid="_x0000_s1038" style="position:absolute;visibility:visible;mso-wrap-style:square" from="0,0" to="6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" strokecolor="#666 [3212]" strokeweight=".5pt">
                  <v:stroke joinstyle="miter"/>
                </v:line>
                <v:group id="Gruppieren 26" o:spid="_x0000_s1039" style="position:absolute;left:9041;top:21164;width:45959;height:6399" coordsize="459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hteck 27" o:spid="_x0000_s1040" style="position:absolute;left:15822;width:18116;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" filled="f" stroked="f" strokeweight="1pt">
                    <v:textbox inset="0,0,0,0">
                      <w:txbxContent>
                        <w:p w14:paraId="49BF51C9" w14:textId="77777777" w:rsidR="00407F99" w:rsidRPr="00FC09E0" w:rsidRDefault="00407F99" w:rsidP="00407F99">
                          <w:pPr>
                            <w:pStyle w:val="FSMFooterberschrift"/>
                          </w:pPr>
                          <w:r w:rsidRPr="00FC09E0">
                            <w:t xml:space="preserve">Mit den Medienbildungsprojekten: </w:t>
                          </w:r>
                        </w:p>
                      </w:txbxContent>
                    </v:textbox>
                  </v:rect>
                  <v:rect id="Rechteck 28" o:spid="_x0000_s1041" style="position:absolute;width:7568;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" filled="f" stroked="f" strokeweight="1pt">
                    <v:textbox inset="0,0,0,0">
                      <w:txbxContent>
                        <w:p w14:paraId="71D0E13E" w14:textId="77777777" w:rsidR="00407F99" w:rsidRPr="00FC09E0" w:rsidRDefault="00407F99" w:rsidP="00407F99">
                          <w:pPr>
                            <w:pStyle w:val="FSMFooterberschrift"/>
                          </w:pPr>
                          <w:r w:rsidRPr="00FC09E0">
                            <w:t>Ein Projekt der:</w:t>
                          </w:r>
                        </w:p>
                      </w:txbxContent>
                    </v:textbox>
                  </v:rect>
                  <v:group id="Gruppieren 32" o:spid="_x0000_s1042" style="position:absolute;left:205;top:924;width:45754;height:5474" coordsize="45754,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Grafik 38" o:spid="_x0000_s1043" type="#_x0000_t75" style="position:absolute;top:1232;width:594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">
                      <v:imagedata r:id="rId58" o:title=""/>
                    </v:shape>
                    <v:shape id="Grafik 39" o:spid="_x0000_s1044" type="#_x0000_t75" style="position:absolute;left:15719;top:1232;width:5309;height:4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">
                      <v:imagedata r:id="rId59" o:title=""/>
                    </v:shape>
                    <v:shape id="Grafik 40" o:spid="_x0000_s1045" type="#_x0000_t75" style="position:absolute;left:21472;width:9703;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">
                      <v:imagedata r:id="rId60" o:title=""/>
                    </v:shape>
                    <v:shape id="Grafik 41" o:spid="_x0000_s1046" type="#_x0000_t75" style="position:absolute;left:31644;top:1232;width:1411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">
                      <v:imagedata r:id="rId61" o:title=""/>
                    </v:shape>
                  </v:group>
                </v:group>
                <v:group id="Gruppieren 43" o:spid="_x0000_s1047" style="position:absolute;left:8938;top:11198;width:64921;height:7404" coordsize="64920,7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hteck 45" o:spid="_x0000_s1048" style="position:absolute;width:10111;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" filled="f" stroked="f" strokeweight="1pt">
                    <v:textbox inset="0,0,0,0">
                      <w:txbxContent>
                        <w:p w14:paraId="32F980B7" w14:textId="77777777" w:rsidR="00407F99" w:rsidRDefault="00407F99" w:rsidP="00407F99">
                          <w:pPr>
                            <w:pStyle w:val="FSMFooterberschrift"/>
                          </w:pPr>
                          <w:r>
                            <w:t>Stand</w:t>
                          </w:r>
                          <w:r w:rsidRPr="00FC09E0">
                            <w:t>:</w:t>
                          </w:r>
                        </w:p>
                        <w:p w14:paraId="28CBBF94" w14:textId="77777777" w:rsidR="00407F99" w:rsidRPr="00171E0B" w:rsidRDefault="00407F99" w:rsidP="00407F99">
                          <w:pPr>
                            <w:pStyle w:val="FSMFlietext"/>
                          </w:pPr>
                          <w:r w:rsidRPr="00171E0B">
                            <w:t>Juni 2022</w:t>
                          </w:r>
                        </w:p>
                      </w:txbxContent>
                    </v:textbox>
                  </v:rect>
                  <v:group id="Gruppieren 47" o:spid="_x0000_s1049" style="position:absolute;left:15924;width:23019;height:7404" coordsize="2302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hteck 48" o:spid="_x0000_s1050" style="position:absolute;width:23021;height:5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" filled="f" stroked="f" strokeweight="1pt">
                      <v:textbox inset="0,0,0,0">
                        <w:txbxContent>
                          <w:p w14:paraId="1BAA9319" w14:textId="77777777" w:rsidR="00407F99" w:rsidRDefault="00407F99" w:rsidP="00407F99">
                            <w:pPr>
                              <w:pStyle w:val="FSMFooterberschrift"/>
                            </w:pPr>
                            <w:r>
                              <w:t>Lizenz</w:t>
                            </w:r>
                            <w:r w:rsidRPr="00FC09E0">
                              <w:t>:</w:t>
                            </w:r>
                          </w:p>
                          <w:p w14:paraId="79D9F8F3" w14:textId="77777777" w:rsidR="00407F99" w:rsidRPr="00171E0B" w:rsidRDefault="00407F99" w:rsidP="00407F99">
                            <w:pPr>
                              <w:pStyle w:val="FSMFlietext"/>
                            </w:pPr>
                            <w:r w:rsidRPr="00171E0B">
                              <w:t>CC BY-SA 4.0</w:t>
                            </w:r>
                          </w:p>
                        </w:txbxContent>
                      </v:textbox>
                    </v:rect>
                    <v:shape id="Grafik 9" o:spid="_x0000_s1051" type="#_x0000_t75" style="position:absolute;left:132;top:4401;width:8602;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">
                      <v:imagedata r:id="rId62" o:title=""/>
                    </v:shape>
                  </v:group>
                  <v:rect id="Rechteck 84" o:spid="_x0000_s1052" style="position:absolute;left:39350;width:25570;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" filled="f" stroked="f" strokeweight="1pt">
                    <v:textbox inset="0,0,0,0">
                      <w:txbxContent>
                        <w:p w14:paraId="716F4169" w14:textId="77777777" w:rsidR="00407F99" w:rsidRDefault="00407F99" w:rsidP="00407F99">
                          <w:pPr>
                            <w:pStyle w:val="FSMFooterberschrift"/>
                          </w:pPr>
                          <w:r>
                            <w:t>Redaktion:</w:t>
                          </w:r>
                        </w:p>
                        <w:p w14:paraId="542D5839" w14:textId="77777777" w:rsidR="00407F99" w:rsidRDefault="00407F99" w:rsidP="00407F99">
                          <w:pPr>
                            <w:pStyle w:val="FSMFlietext"/>
                            <w:jc w:val="left"/>
                            <w:rPr>
                              <w:lang w:val="en-GB"/>
                            </w:rPr>
                          </w:pPr>
                          <w:r>
                            <w:rPr>
                              <w:lang w:val="en-GB"/>
                            </w:rPr>
                            <w:t>Astrid Dinges, Uta Voigt</w:t>
                          </w:r>
                          <w:r>
                            <w:rPr>
                              <w:lang w:val="en-GB"/>
                            </w:rPr>
                            <w:br/>
                            <w:t>music media park e. V.</w:t>
                          </w:r>
                        </w:p>
                      </w:txbxContent>
                    </v:textbox>
                  </v:rect>
                </v:group>
              </v:group>
            </w:pict>
          </mc:Fallback>
        </mc:AlternateContent>
      </w:r>
      <w:r w:rsidR="00200479" w:rsidRPr="00200479">
        <w:rPr>
          <w:noProof/>
        </w:rPr>
        <w:t>Schaffen oder nutzen Sie Gesprächsanlässe und sprechen Sie in der Familie über Inhalte, die Sie im Internet gelesen, gesehen oder gehört haben. Diskutieren Sie über Nachrichten, Posts oder Kommentare von z. B. aus dem Freundeskreis. Sprechen Sie über die Wichtigkeit von wahren bzw. auf Wahrheit geprüfte Nachrichten und erläutern Sie die Gefahren von Desinformation anhand konkreter Beispiele.</w:t>
      </w:r>
    </w:p>
    <w:sectPr w:rsidR="00FC09E0" w:rsidRPr="00866F16" w:rsidSect="00E37197">
      <w:headerReference w:type="default" r:id="rId63"/>
      <w:footerReference w:type="default" r:id="rId64"/>
      <w:pgSz w:w="11906" w:h="16838"/>
      <w:pgMar w:top="2155" w:right="1701" w:bottom="1134"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BE7BF9" w16cid:durableId="2694C770"/>
  <w16cid:commentId w16cid:paraId="2FD378BB" w16cid:durableId="2694C771"/>
  <w16cid:commentId w16cid:paraId="7E3143D6" w16cid:durableId="2694C7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D148D" w14:textId="77777777" w:rsidR="00241011" w:rsidRDefault="00241011" w:rsidP="00866F16">
      <w:pPr>
        <w:spacing w:after="0" w:line="240" w:lineRule="auto"/>
      </w:pPr>
      <w:r>
        <w:separator/>
      </w:r>
    </w:p>
  </w:endnote>
  <w:endnote w:type="continuationSeparator" w:id="0">
    <w:p w14:paraId="1D9B663D" w14:textId="77777777" w:rsidR="00241011" w:rsidRDefault="00241011" w:rsidP="00866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charset w:val="00"/>
    <w:family w:val="auto"/>
    <w:pitch w:val="variable"/>
    <w:sig w:usb0="E00002FF" w:usb1="5000205B" w:usb2="00000020" w:usb3="00000000" w:csb0="0000019F" w:csb1="00000000"/>
    <w:embedRegular r:id="rId1" w:fontKey="{2EE69DB2-E99E-431F-9FB8-4775854CAEE6}"/>
    <w:embedBold r:id="rId2" w:fontKey="{56E30BC5-3E86-44F6-98DF-389B6905DE71}"/>
  </w:font>
  <w:font w:name="Roboto">
    <w:panose1 w:val="02000000000000000000"/>
    <w:charset w:val="00"/>
    <w:family w:val="auto"/>
    <w:pitch w:val="variable"/>
    <w:sig w:usb0="E00002FF" w:usb1="5000205B" w:usb2="00000020" w:usb3="00000000" w:csb0="0000019F" w:csb1="00000000"/>
    <w:embedRegular r:id="rId3" w:fontKey="{2C90D942-B35E-406B-87FA-2D756046C6BF}"/>
    <w:embedBold r:id="rId4" w:fontKey="{110A9021-D3B3-45B7-8C10-FCE76CDD5F9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AFBA466-0C4F-438A-9588-000D7C13B2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EE5E" w14:textId="77777777" w:rsidR="00CC06A4" w:rsidRDefault="00CC06A4">
    <w:pPr>
      <w:pStyle w:val="Fuzeile"/>
    </w:pPr>
  </w:p>
  <w:p w14:paraId="6E573E7F" w14:textId="77777777" w:rsidR="00CC06A4" w:rsidRDefault="00FC09E0">
    <w:pPr>
      <w:pStyle w:val="Fuzeile"/>
    </w:pPr>
    <w:r>
      <w:rPr>
        <w:noProof/>
        <w:lang w:eastAsia="de-DE"/>
      </w:rPr>
      <mc:AlternateContent>
        <mc:Choice Requires="wps">
          <w:drawing>
            <wp:anchor distT="0" distB="0" distL="114300" distR="114300" simplePos="0" relativeHeight="251660288" behindDoc="0" locked="0" layoutInCell="1" allowOverlap="1" wp14:anchorId="3AE9C0BD" wp14:editId="3493D3EC">
              <wp:simplePos x="0" y="0"/>
              <wp:positionH relativeFrom="margin">
                <wp:posOffset>5609590</wp:posOffset>
              </wp:positionH>
              <wp:positionV relativeFrom="paragraph">
                <wp:posOffset>117475</wp:posOffset>
              </wp:positionV>
              <wp:extent cx="629920" cy="503555"/>
              <wp:effectExtent l="0" t="0" r="0" b="0"/>
              <wp:wrapNone/>
              <wp:docPr id="3" name="Rechteck 3"/>
              <wp:cNvGraphicFramePr/>
              <a:graphic xmlns:a="http://schemas.openxmlformats.org/drawingml/2006/main">
                <a:graphicData uri="http://schemas.microsoft.com/office/word/2010/wordprocessingShape">
                  <wps:wsp>
                    <wps:cNvSpPr/>
                    <wps:spPr>
                      <a:xfrm>
                        <a:off x="0" y="0"/>
                        <a:ext cx="629920" cy="503555"/>
                      </a:xfrm>
                      <a:custGeom>
                        <a:avLst/>
                        <a:gdLst>
                          <a:gd name="connsiteX0" fmla="*/ 0 w 629920"/>
                          <a:gd name="connsiteY0" fmla="*/ 0 h 503555"/>
                          <a:gd name="connsiteX1" fmla="*/ 629920 w 629920"/>
                          <a:gd name="connsiteY1" fmla="*/ 0 h 503555"/>
                          <a:gd name="connsiteX2" fmla="*/ 629920 w 629920"/>
                          <a:gd name="connsiteY2" fmla="*/ 503555 h 503555"/>
                          <a:gd name="connsiteX3" fmla="*/ 0 w 629920"/>
                          <a:gd name="connsiteY3" fmla="*/ 503555 h 503555"/>
                          <a:gd name="connsiteX4" fmla="*/ 0 w 629920"/>
                          <a:gd name="connsiteY4" fmla="*/ 0 h 503555"/>
                          <a:gd name="connsiteX0" fmla="*/ 0 w 629920"/>
                          <a:gd name="connsiteY0" fmla="*/ 0 h 503555"/>
                          <a:gd name="connsiteX1" fmla="*/ 629920 w 629920"/>
                          <a:gd name="connsiteY1" fmla="*/ 0 h 503555"/>
                          <a:gd name="connsiteX2" fmla="*/ 629920 w 629920"/>
                          <a:gd name="connsiteY2" fmla="*/ 503555 h 503555"/>
                          <a:gd name="connsiteX3" fmla="*/ 86995 w 629920"/>
                          <a:gd name="connsiteY3" fmla="*/ 503555 h 503555"/>
                          <a:gd name="connsiteX4" fmla="*/ 0 w 629920"/>
                          <a:gd name="connsiteY4" fmla="*/ 0 h 503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9920" h="503555">
                            <a:moveTo>
                              <a:pt x="0" y="0"/>
                            </a:moveTo>
                            <a:lnTo>
                              <a:pt x="629920" y="0"/>
                            </a:lnTo>
                            <a:lnTo>
                              <a:pt x="629920" y="503555"/>
                            </a:lnTo>
                            <a:lnTo>
                              <a:pt x="86995" y="503555"/>
                            </a:lnTo>
                            <a:lnTo>
                              <a:pt x="0" y="0"/>
                            </a:lnTo>
                            <a:close/>
                          </a:path>
                        </a:pathLst>
                      </a:custGeom>
                      <a:solidFill>
                        <a:schemeClr val="tx2">
                          <a:lumMod val="9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ECF9E" w14:textId="028C6541"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4C34AD">
                            <w:rPr>
                              <w:noProof/>
                              <w:color w:val="666666" w:themeColor="background1"/>
                              <w14:textOutline w14:w="9525" w14:cap="rnd" w14:cmpd="sng" w14:algn="ctr">
                                <w14:noFill/>
                                <w14:prstDash w14:val="solid"/>
                                <w14:bevel/>
                              </w14:textOutline>
                            </w:rPr>
                            <w:t>5</w:t>
                          </w:r>
                          <w:r w:rsidRPr="00FC09E0">
                            <w:rPr>
                              <w:color w:val="666666" w:themeColor="background1"/>
                              <w14:textOutline w14:w="9525" w14:cap="rnd" w14:cmpd="sng" w14:algn="ctr">
                                <w14:noFill/>
                                <w14:prstDash w14:val="solid"/>
                                <w14:bevel/>
                              </w14:textOutlin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9C0BD" id="Rechteck 3" o:spid="_x0000_s1054" style="position:absolute;margin-left:441.7pt;margin-top:9.25pt;width:49.6pt;height:39.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9920,503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" adj="-11796480,,5400" path="m,l629920,r,503555l86995,503555,,xe" fillcolor="#f2f2f2 [3055]" stroked="f" strokeweight=".25pt">
              <v:stroke joinstyle="miter"/>
              <v:formulas/>
              <v:path arrowok="t" o:connecttype="custom" o:connectlocs="0,0;629920,0;629920,503555;86995,503555;0,0" o:connectangles="0,0,0,0,0" textboxrect="0,0,629920,503555"/>
              <v:textbox>
                <w:txbxContent>
                  <w:p w14:paraId="5DDECF9E" w14:textId="028C6541" w:rsidR="00FC09E0" w:rsidRPr="00FC09E0" w:rsidRDefault="00FC09E0" w:rsidP="00FC09E0">
                    <w:pPr>
                      <w:spacing w:after="0" w:line="240" w:lineRule="auto"/>
                      <w:jc w:val="center"/>
                      <w:rPr>
                        <w:color w:val="666666" w:themeColor="background1"/>
                        <w14:textOutline w14:w="9525" w14:cap="rnd" w14:cmpd="sng" w14:algn="ctr">
                          <w14:noFill/>
                          <w14:prstDash w14:val="solid"/>
                          <w14:bevel/>
                        </w14:textOutline>
                      </w:rPr>
                    </w:pPr>
                    <w:r w:rsidRPr="00FC09E0">
                      <w:rPr>
                        <w:color w:val="666666" w:themeColor="background1"/>
                        <w14:textOutline w14:w="9525" w14:cap="rnd" w14:cmpd="sng" w14:algn="ctr">
                          <w14:noFill/>
                          <w14:prstDash w14:val="solid"/>
                          <w14:bevel/>
                        </w14:textOutline>
                      </w:rPr>
                      <w:fldChar w:fldCharType="begin"/>
                    </w:r>
                    <w:r w:rsidRPr="00FC09E0">
                      <w:rPr>
                        <w:color w:val="666666" w:themeColor="background1"/>
                        <w14:textOutline w14:w="9525" w14:cap="rnd" w14:cmpd="sng" w14:algn="ctr">
                          <w14:noFill/>
                          <w14:prstDash w14:val="solid"/>
                          <w14:bevel/>
                        </w14:textOutline>
                      </w:rPr>
                      <w:instrText>PAGE   \* MERGEFORMAT</w:instrText>
                    </w:r>
                    <w:r w:rsidRPr="00FC09E0">
                      <w:rPr>
                        <w:color w:val="666666" w:themeColor="background1"/>
                        <w14:textOutline w14:w="9525" w14:cap="rnd" w14:cmpd="sng" w14:algn="ctr">
                          <w14:noFill/>
                          <w14:prstDash w14:val="solid"/>
                          <w14:bevel/>
                        </w14:textOutline>
                      </w:rPr>
                      <w:fldChar w:fldCharType="separate"/>
                    </w:r>
                    <w:r w:rsidR="004C34AD">
                      <w:rPr>
                        <w:noProof/>
                        <w:color w:val="666666" w:themeColor="background1"/>
                        <w14:textOutline w14:w="9525" w14:cap="rnd" w14:cmpd="sng" w14:algn="ctr">
                          <w14:noFill/>
                          <w14:prstDash w14:val="solid"/>
                          <w14:bevel/>
                        </w14:textOutline>
                      </w:rPr>
                      <w:t>5</w:t>
                    </w:r>
                    <w:r w:rsidRPr="00FC09E0">
                      <w:rPr>
                        <w:color w:val="666666" w:themeColor="background1"/>
                        <w14:textOutline w14:w="9525" w14:cap="rnd" w14:cmpd="sng" w14:algn="ctr">
                          <w14:noFill/>
                          <w14:prstDash w14:val="solid"/>
                          <w14:bevel/>
                        </w14:textOutline>
                      </w:rPr>
                      <w:fldChar w:fldCharType="end"/>
                    </w:r>
                  </w:p>
                </w:txbxContent>
              </v:textbox>
              <w10:wrap anchorx="margin"/>
            </v:shape>
          </w:pict>
        </mc:Fallback>
      </mc:AlternateContent>
    </w:r>
    <w:r w:rsidRPr="00FC09E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218716" w14:textId="77777777" w:rsidR="00241011" w:rsidRDefault="00241011" w:rsidP="00866F16">
      <w:pPr>
        <w:spacing w:after="0" w:line="240" w:lineRule="auto"/>
      </w:pPr>
      <w:r>
        <w:separator/>
      </w:r>
    </w:p>
  </w:footnote>
  <w:footnote w:type="continuationSeparator" w:id="0">
    <w:p w14:paraId="7592038D" w14:textId="77777777" w:rsidR="00241011" w:rsidRDefault="00241011" w:rsidP="00866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BBCE" w14:textId="77777777" w:rsidR="00866F16" w:rsidRDefault="00866F16">
    <w:r>
      <w:rPr>
        <w:noProof/>
        <w:lang w:eastAsia="de-DE"/>
      </w:rPr>
      <mc:AlternateContent>
        <mc:Choice Requires="wps">
          <w:drawing>
            <wp:anchor distT="0" distB="0" distL="114300" distR="114300" simplePos="0" relativeHeight="251659264" behindDoc="0" locked="0" layoutInCell="1" allowOverlap="1" wp14:anchorId="6700A68D" wp14:editId="1F026BAE">
              <wp:simplePos x="0" y="0"/>
              <wp:positionH relativeFrom="column">
                <wp:posOffset>-900430</wp:posOffset>
              </wp:positionH>
              <wp:positionV relativeFrom="paragraph">
                <wp:posOffset>-170815</wp:posOffset>
              </wp:positionV>
              <wp:extent cx="7142400" cy="828000"/>
              <wp:effectExtent l="0" t="0" r="1905" b="0"/>
              <wp:wrapNone/>
              <wp:docPr id="33" name="Freihandform: Form 32">
                <a:extLst xmlns:a="http://schemas.openxmlformats.org/drawingml/2006/main">
                  <a:ext uri="{FF2B5EF4-FFF2-40B4-BE49-F238E27FC236}">
                    <a16:creationId xmlns:a16="http://schemas.microsoft.com/office/drawing/2014/main" id="{6189B808-4D88-48B6-B8F2-82B4E385E0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2400" cy="828000"/>
                      </a:xfrm>
                      <a:custGeom>
                        <a:avLst/>
                        <a:gdLst>
                          <a:gd name="connsiteX0" fmla="*/ 0 w 11513893"/>
                          <a:gd name="connsiteY0" fmla="*/ 0 h 1151809"/>
                          <a:gd name="connsiteX1" fmla="*/ 11474416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 name="connsiteX0" fmla="*/ 0 w 11513893"/>
                          <a:gd name="connsiteY0" fmla="*/ 0 h 1151809"/>
                          <a:gd name="connsiteX1" fmla="*/ 11382280 w 11513893"/>
                          <a:gd name="connsiteY1" fmla="*/ 0 h 1151809"/>
                          <a:gd name="connsiteX2" fmla="*/ 11513893 w 11513893"/>
                          <a:gd name="connsiteY2" fmla="*/ 1151809 h 1151809"/>
                          <a:gd name="connsiteX3" fmla="*/ 555 w 11513893"/>
                          <a:gd name="connsiteY3" fmla="*/ 1151809 h 1151809"/>
                          <a:gd name="connsiteX4" fmla="*/ 0 w 11513893"/>
                          <a:gd name="connsiteY4" fmla="*/ 0 h 11518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513893" h="1151809">
                            <a:moveTo>
                              <a:pt x="0" y="0"/>
                            </a:moveTo>
                            <a:lnTo>
                              <a:pt x="11382280" y="0"/>
                            </a:lnTo>
                            <a:lnTo>
                              <a:pt x="11513893" y="1151809"/>
                            </a:lnTo>
                            <a:lnTo>
                              <a:pt x="555" y="115180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FCF4D" w14:textId="77777777" w:rsidR="00866F16" w:rsidRPr="00CC06A4" w:rsidRDefault="00866F16" w:rsidP="0006632F">
                          <w:pPr>
                            <w:pStyle w:val="FSMKopfzeile"/>
                          </w:pPr>
                          <w:r w:rsidRPr="00CC06A4">
                            <w:t>Mit Fakten gegen Fakes</w:t>
                          </w:r>
                        </w:p>
                        <w:p w14:paraId="648070D2" w14:textId="77777777" w:rsidR="00866F16" w:rsidRPr="00FC09E0" w:rsidRDefault="00866F16" w:rsidP="0006632F">
                          <w:pPr>
                            <w:pStyle w:val="FSMKopfzeileSubline"/>
                          </w:pPr>
                          <w:r w:rsidRPr="00FC09E0">
                            <w:t>Elternabend</w:t>
                          </w:r>
                        </w:p>
                      </w:txbxContent>
                    </wps:txbx>
                    <wps:bodyPr rot="0" spcFirstLastPara="0" vertOverflow="overflow" horzOverflow="overflow" vert="horz" wrap="square" lIns="90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0A68D" id="Freihandform: Form 32" o:spid="_x0000_s1053" style="position:absolute;margin-left:-70.9pt;margin-top:-13.45pt;width:562.4pt;height:6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13893,11518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" adj="-11796480,,5400" path="m,l11382280,r131613,1151809l555,1151809,,xe" fillcolor="#49a4c1 [3204]" stroked="f" strokeweight="1pt">
              <v:stroke joinstyle="miter"/>
              <v:formulas/>
              <v:path arrowok="t" o:connecttype="custom" o:connectlocs="0,0;7060757,0;7142400,828000;344,828000;0,0" o:connectangles="0,0,0,0,0" textboxrect="0,0,11513893,1151809"/>
              <v:textbox inset="25mm">
                <w:txbxContent>
                  <w:p w14:paraId="07BFCF4D" w14:textId="77777777" w:rsidR="00866F16" w:rsidRPr="00CC06A4" w:rsidRDefault="00866F16" w:rsidP="0006632F">
                    <w:pPr>
                      <w:pStyle w:val="FSMKopfzeile"/>
                    </w:pPr>
                    <w:r w:rsidRPr="00CC06A4">
                      <w:t>Mit Fakten gegen Fakes</w:t>
                    </w:r>
                  </w:p>
                  <w:p w14:paraId="648070D2" w14:textId="77777777" w:rsidR="00866F16" w:rsidRPr="00FC09E0" w:rsidRDefault="00866F16" w:rsidP="0006632F">
                    <w:pPr>
                      <w:pStyle w:val="FSMKopfzeileSubline"/>
                    </w:pPr>
                    <w:r w:rsidRPr="00FC09E0">
                      <w:t>Elternabend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10A1C"/>
    <w:multiLevelType w:val="hybridMultilevel"/>
    <w:tmpl w:val="CD8AB1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D36523A"/>
    <w:multiLevelType w:val="hybridMultilevel"/>
    <w:tmpl w:val="6B948702"/>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5BA047D"/>
    <w:multiLevelType w:val="hybridMultilevel"/>
    <w:tmpl w:val="E15AD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2A1A75"/>
    <w:multiLevelType w:val="hybridMultilevel"/>
    <w:tmpl w:val="6E5A1086"/>
    <w:lvl w:ilvl="0" w:tplc="EB8010D8">
      <w:start w:val="1"/>
      <w:numFmt w:val="decimal"/>
      <w:lvlText w:val="%1."/>
      <w:lvlJc w:val="left"/>
      <w:pPr>
        <w:ind w:left="720" w:hanging="360"/>
      </w:pPr>
      <w:rPr>
        <w:rFonts w:asciiTheme="majorHAnsi" w:hAnsiTheme="maj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153BFC"/>
    <w:multiLevelType w:val="hybridMultilevel"/>
    <w:tmpl w:val="DAB85F54"/>
    <w:lvl w:ilvl="0" w:tplc="04070001">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F15"/>
    <w:rsid w:val="00007AF1"/>
    <w:rsid w:val="00017A88"/>
    <w:rsid w:val="0006632F"/>
    <w:rsid w:val="000734F5"/>
    <w:rsid w:val="00106D23"/>
    <w:rsid w:val="00171E0B"/>
    <w:rsid w:val="001A1280"/>
    <w:rsid w:val="00200479"/>
    <w:rsid w:val="00241011"/>
    <w:rsid w:val="00253EF7"/>
    <w:rsid w:val="002A1BE6"/>
    <w:rsid w:val="002E428D"/>
    <w:rsid w:val="00311290"/>
    <w:rsid w:val="00311F15"/>
    <w:rsid w:val="00382446"/>
    <w:rsid w:val="003E7444"/>
    <w:rsid w:val="003F7C97"/>
    <w:rsid w:val="004048FB"/>
    <w:rsid w:val="00407F99"/>
    <w:rsid w:val="004B26F6"/>
    <w:rsid w:val="004C34AD"/>
    <w:rsid w:val="005C1867"/>
    <w:rsid w:val="00612951"/>
    <w:rsid w:val="006260C9"/>
    <w:rsid w:val="00692F9C"/>
    <w:rsid w:val="006B713A"/>
    <w:rsid w:val="006D7B47"/>
    <w:rsid w:val="00783480"/>
    <w:rsid w:val="00837B37"/>
    <w:rsid w:val="00854E67"/>
    <w:rsid w:val="00861FAB"/>
    <w:rsid w:val="008650C7"/>
    <w:rsid w:val="00866F16"/>
    <w:rsid w:val="008A0B7D"/>
    <w:rsid w:val="008C4224"/>
    <w:rsid w:val="00923AD1"/>
    <w:rsid w:val="00935D62"/>
    <w:rsid w:val="00952918"/>
    <w:rsid w:val="009C26AA"/>
    <w:rsid w:val="009C7BBE"/>
    <w:rsid w:val="00A10AA1"/>
    <w:rsid w:val="00A86E1C"/>
    <w:rsid w:val="00AC13D1"/>
    <w:rsid w:val="00AE3FC4"/>
    <w:rsid w:val="00B00ED9"/>
    <w:rsid w:val="00B0148C"/>
    <w:rsid w:val="00B529B6"/>
    <w:rsid w:val="00B93B2C"/>
    <w:rsid w:val="00C85C2C"/>
    <w:rsid w:val="00CA0B08"/>
    <w:rsid w:val="00CC06A4"/>
    <w:rsid w:val="00CD5E9A"/>
    <w:rsid w:val="00D22D41"/>
    <w:rsid w:val="00D26237"/>
    <w:rsid w:val="00D45E76"/>
    <w:rsid w:val="00D52061"/>
    <w:rsid w:val="00DA4BCB"/>
    <w:rsid w:val="00DD6F00"/>
    <w:rsid w:val="00E03508"/>
    <w:rsid w:val="00E37197"/>
    <w:rsid w:val="00EB49F1"/>
    <w:rsid w:val="00EB54CC"/>
    <w:rsid w:val="00EF3634"/>
    <w:rsid w:val="00FC09E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E01BE"/>
  <w14:defaultImageDpi w14:val="32767"/>
  <w15:chartTrackingRefBased/>
  <w15:docId w15:val="{B18D8BE6-5484-44AE-91E7-AF00280EA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A10AA1"/>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SMFlietext">
    <w:name w:val="FSM Fließtext"/>
    <w:basedOn w:val="Standard"/>
    <w:qFormat/>
    <w:rsid w:val="0006632F"/>
    <w:pPr>
      <w:spacing w:before="120" w:after="120" w:line="288" w:lineRule="auto"/>
      <w:jc w:val="both"/>
    </w:pPr>
    <w:rPr>
      <w:rFonts w:eastAsia="Times New Roman" w:cs="Arial"/>
      <w:color w:val="666666" w:themeColor="background1"/>
      <w:szCs w:val="20"/>
      <w:lang w:eastAsia="de-DE"/>
    </w:rPr>
  </w:style>
  <w:style w:type="paragraph" w:styleId="Fuzeile">
    <w:name w:val="footer"/>
    <w:basedOn w:val="Standard"/>
    <w:link w:val="FuzeileZchn"/>
    <w:uiPriority w:val="99"/>
    <w:unhideWhenUsed/>
    <w:rsid w:val="00866F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F16"/>
    <w:rPr>
      <w:sz w:val="20"/>
    </w:rPr>
  </w:style>
  <w:style w:type="paragraph" w:styleId="StandardWeb">
    <w:name w:val="Normal (Web)"/>
    <w:basedOn w:val="Standard"/>
    <w:uiPriority w:val="99"/>
    <w:unhideWhenUsed/>
    <w:rsid w:val="00866F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66F16"/>
    <w:rPr>
      <w:color w:val="0000FF"/>
      <w:u w:val="single"/>
    </w:rPr>
  </w:style>
  <w:style w:type="character" w:customStyle="1" w:styleId="NichtaufgelsteErwhnung1">
    <w:name w:val="Nicht aufgelöste Erwähnung1"/>
    <w:basedOn w:val="Absatz-Standardschriftart"/>
    <w:uiPriority w:val="99"/>
    <w:semiHidden/>
    <w:unhideWhenUsed/>
    <w:rsid w:val="00866F16"/>
    <w:rPr>
      <w:color w:val="605E5C"/>
      <w:shd w:val="clear" w:color="auto" w:fill="E1DFDD"/>
    </w:rPr>
  </w:style>
  <w:style w:type="paragraph" w:customStyle="1" w:styleId="FSMAbsatzberschrift">
    <w:name w:val="FSM Absatzüberschrift"/>
    <w:basedOn w:val="Standard"/>
    <w:qFormat/>
    <w:rsid w:val="006B713A"/>
    <w:pPr>
      <w:spacing w:before="480" w:after="120" w:line="288" w:lineRule="auto"/>
    </w:pPr>
    <w:rPr>
      <w:rFonts w:eastAsia="Times New Roman" w:cs="Arial"/>
      <w:b/>
      <w:bCs/>
      <w:color w:val="49A4C1" w:themeColor="accent1"/>
      <w:sz w:val="28"/>
      <w:szCs w:val="24"/>
      <w:lang w:eastAsia="de-DE"/>
    </w:rPr>
  </w:style>
  <w:style w:type="paragraph" w:customStyle="1" w:styleId="FSMDokumentberschrift">
    <w:name w:val="FSM Dokument Überschrift"/>
    <w:basedOn w:val="Standard"/>
    <w:qFormat/>
    <w:rsid w:val="0006632F"/>
    <w:pPr>
      <w:spacing w:before="120" w:after="240" w:line="288" w:lineRule="auto"/>
    </w:pPr>
    <w:rPr>
      <w:rFonts w:asciiTheme="majorHAnsi" w:eastAsia="Times New Roman" w:hAnsiTheme="majorHAnsi" w:cs="Arial"/>
      <w:bCs/>
      <w:color w:val="666666" w:themeColor="background1"/>
      <w:sz w:val="36"/>
      <w:szCs w:val="36"/>
      <w:lang w:eastAsia="de-DE"/>
    </w:rPr>
  </w:style>
  <w:style w:type="paragraph" w:customStyle="1" w:styleId="FSMFlietextberschrift">
    <w:name w:val="FSM Fließtext Überschrift"/>
    <w:basedOn w:val="Standard"/>
    <w:qFormat/>
    <w:rsid w:val="0006632F"/>
    <w:pPr>
      <w:spacing w:before="240" w:after="120" w:line="288" w:lineRule="auto"/>
      <w:jc w:val="both"/>
    </w:pPr>
    <w:rPr>
      <w:rFonts w:eastAsia="Times New Roman" w:cs="Arial"/>
      <w:b/>
      <w:color w:val="666666" w:themeColor="background1"/>
      <w:szCs w:val="20"/>
      <w:lang w:eastAsia="de-DE"/>
    </w:rPr>
  </w:style>
  <w:style w:type="paragraph" w:customStyle="1" w:styleId="FSMFooterberschrift">
    <w:name w:val="FSM Footer Überschrift"/>
    <w:basedOn w:val="StandardWeb"/>
    <w:qFormat/>
    <w:rsid w:val="0006632F"/>
    <w:pPr>
      <w:spacing w:before="0" w:beforeAutospacing="0" w:after="120" w:afterAutospacing="0"/>
    </w:pPr>
    <w:rPr>
      <w:rFonts w:asciiTheme="majorHAnsi" w:hAnsi="Roboto Light" w:cstheme="minorBidi"/>
      <w:color w:val="666666" w:themeColor="background1"/>
      <w:kern w:val="24"/>
      <w:sz w:val="16"/>
      <w:szCs w:val="16"/>
    </w:rPr>
  </w:style>
  <w:style w:type="paragraph" w:customStyle="1" w:styleId="FSMKopfzeile">
    <w:name w:val="FSM Kopfzeile"/>
    <w:basedOn w:val="Standard"/>
    <w:qFormat/>
    <w:rsid w:val="0006632F"/>
    <w:pPr>
      <w:spacing w:after="40" w:line="240" w:lineRule="auto"/>
    </w:pPr>
    <w:rPr>
      <w:color w:val="FFFFFF" w:themeColor="text1"/>
      <w:sz w:val="40"/>
      <w:szCs w:val="36"/>
    </w:rPr>
  </w:style>
  <w:style w:type="paragraph" w:customStyle="1" w:styleId="FSMKopfzeileSubline">
    <w:name w:val="FSM Kopfzeile Subline"/>
    <w:basedOn w:val="Standard"/>
    <w:qFormat/>
    <w:rsid w:val="0006632F"/>
    <w:pPr>
      <w:spacing w:after="40" w:line="240" w:lineRule="auto"/>
    </w:pPr>
    <w:rPr>
      <w:rFonts w:asciiTheme="majorHAnsi" w:hAnsiTheme="majorHAnsi"/>
      <w:color w:val="FFFFFF" w:themeColor="text1"/>
      <w:sz w:val="24"/>
    </w:rPr>
  </w:style>
  <w:style w:type="paragraph" w:styleId="Listenabsatz">
    <w:name w:val="List Paragraph"/>
    <w:basedOn w:val="Standard"/>
    <w:uiPriority w:val="34"/>
    <w:qFormat/>
    <w:rsid w:val="00C85C2C"/>
    <w:pPr>
      <w:ind w:left="720"/>
      <w:contextualSpacing/>
    </w:pPr>
  </w:style>
  <w:style w:type="character" w:styleId="Kommentarzeichen">
    <w:name w:val="annotation reference"/>
    <w:basedOn w:val="Absatz-Standardschriftart"/>
    <w:uiPriority w:val="99"/>
    <w:semiHidden/>
    <w:unhideWhenUsed/>
    <w:rsid w:val="002E428D"/>
    <w:rPr>
      <w:sz w:val="16"/>
      <w:szCs w:val="16"/>
    </w:rPr>
  </w:style>
  <w:style w:type="paragraph" w:styleId="Kommentartext">
    <w:name w:val="annotation text"/>
    <w:basedOn w:val="Standard"/>
    <w:link w:val="KommentartextZchn"/>
    <w:uiPriority w:val="99"/>
    <w:semiHidden/>
    <w:unhideWhenUsed/>
    <w:rsid w:val="002E428D"/>
    <w:pPr>
      <w:spacing w:line="240" w:lineRule="auto"/>
    </w:pPr>
    <w:rPr>
      <w:szCs w:val="20"/>
    </w:rPr>
  </w:style>
  <w:style w:type="character" w:customStyle="1" w:styleId="KommentartextZchn">
    <w:name w:val="Kommentartext Zchn"/>
    <w:basedOn w:val="Absatz-Standardschriftart"/>
    <w:link w:val="Kommentartext"/>
    <w:uiPriority w:val="99"/>
    <w:semiHidden/>
    <w:rsid w:val="002E428D"/>
    <w:rPr>
      <w:sz w:val="20"/>
      <w:szCs w:val="20"/>
    </w:rPr>
  </w:style>
  <w:style w:type="paragraph" w:styleId="Kommentarthema">
    <w:name w:val="annotation subject"/>
    <w:basedOn w:val="Kommentartext"/>
    <w:next w:val="Kommentartext"/>
    <w:link w:val="KommentarthemaZchn"/>
    <w:uiPriority w:val="99"/>
    <w:semiHidden/>
    <w:unhideWhenUsed/>
    <w:rsid w:val="002E428D"/>
    <w:rPr>
      <w:b/>
      <w:bCs/>
    </w:rPr>
  </w:style>
  <w:style w:type="character" w:customStyle="1" w:styleId="KommentarthemaZchn">
    <w:name w:val="Kommentarthema Zchn"/>
    <w:basedOn w:val="KommentartextZchn"/>
    <w:link w:val="Kommentarthema"/>
    <w:uiPriority w:val="99"/>
    <w:semiHidden/>
    <w:rsid w:val="002E428D"/>
    <w:rPr>
      <w:b/>
      <w:bCs/>
      <w:sz w:val="20"/>
      <w:szCs w:val="20"/>
    </w:rPr>
  </w:style>
  <w:style w:type="paragraph" w:styleId="Sprechblasentext">
    <w:name w:val="Balloon Text"/>
    <w:basedOn w:val="Standard"/>
    <w:link w:val="SprechblasentextZchn"/>
    <w:uiPriority w:val="99"/>
    <w:semiHidden/>
    <w:unhideWhenUsed/>
    <w:rsid w:val="002E42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8D"/>
    <w:rPr>
      <w:rFonts w:ascii="Segoe UI" w:hAnsi="Segoe UI" w:cs="Segoe UI"/>
      <w:sz w:val="18"/>
      <w:szCs w:val="18"/>
    </w:rPr>
  </w:style>
  <w:style w:type="character" w:customStyle="1" w:styleId="UnresolvedMention">
    <w:name w:val="Unresolved Mention"/>
    <w:basedOn w:val="Absatz-Standardschriftart"/>
    <w:uiPriority w:val="99"/>
    <w:semiHidden/>
    <w:unhideWhenUsed/>
    <w:rsid w:val="00D22D41"/>
    <w:rPr>
      <w:color w:val="605E5C"/>
      <w:shd w:val="clear" w:color="auto" w:fill="E1DFDD"/>
    </w:rPr>
  </w:style>
  <w:style w:type="character" w:styleId="BesuchterLink">
    <w:name w:val="FollowedHyperlink"/>
    <w:basedOn w:val="Absatz-Standardschriftart"/>
    <w:uiPriority w:val="99"/>
    <w:semiHidden/>
    <w:unhideWhenUsed/>
    <w:rsid w:val="00D22D41"/>
    <w:rPr>
      <w:color w:val="49A4C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72814">
      <w:bodyDiv w:val="1"/>
      <w:marLeft w:val="0"/>
      <w:marRight w:val="0"/>
      <w:marTop w:val="0"/>
      <w:marBottom w:val="0"/>
      <w:divBdr>
        <w:top w:val="none" w:sz="0" w:space="0" w:color="auto"/>
        <w:left w:val="none" w:sz="0" w:space="0" w:color="auto"/>
        <w:bottom w:val="none" w:sz="0" w:space="0" w:color="auto"/>
        <w:right w:val="none" w:sz="0" w:space="0" w:color="auto"/>
      </w:divBdr>
    </w:div>
    <w:div w:id="1012880167">
      <w:bodyDiv w:val="1"/>
      <w:marLeft w:val="0"/>
      <w:marRight w:val="0"/>
      <w:marTop w:val="0"/>
      <w:marBottom w:val="0"/>
      <w:divBdr>
        <w:top w:val="none" w:sz="0" w:space="0" w:color="auto"/>
        <w:left w:val="none" w:sz="0" w:space="0" w:color="auto"/>
        <w:bottom w:val="none" w:sz="0" w:space="0" w:color="auto"/>
        <w:right w:val="none" w:sz="0" w:space="0" w:color="auto"/>
      </w:divBdr>
    </w:div>
    <w:div w:id="1065183321">
      <w:bodyDiv w:val="1"/>
      <w:marLeft w:val="0"/>
      <w:marRight w:val="0"/>
      <w:marTop w:val="0"/>
      <w:marBottom w:val="0"/>
      <w:divBdr>
        <w:top w:val="none" w:sz="0" w:space="0" w:color="auto"/>
        <w:left w:val="none" w:sz="0" w:space="0" w:color="auto"/>
        <w:bottom w:val="none" w:sz="0" w:space="0" w:color="auto"/>
        <w:right w:val="none" w:sz="0" w:space="0" w:color="auto"/>
      </w:divBdr>
    </w:div>
    <w:div w:id="1303075234">
      <w:bodyDiv w:val="1"/>
      <w:marLeft w:val="0"/>
      <w:marRight w:val="0"/>
      <w:marTop w:val="0"/>
      <w:marBottom w:val="0"/>
      <w:divBdr>
        <w:top w:val="none" w:sz="0" w:space="0" w:color="auto"/>
        <w:left w:val="none" w:sz="0" w:space="0" w:color="auto"/>
        <w:bottom w:val="none" w:sz="0" w:space="0" w:color="auto"/>
        <w:right w:val="none" w:sz="0" w:space="0" w:color="auto"/>
      </w:divBdr>
    </w:div>
    <w:div w:id="1306739720">
      <w:bodyDiv w:val="1"/>
      <w:marLeft w:val="0"/>
      <w:marRight w:val="0"/>
      <w:marTop w:val="0"/>
      <w:marBottom w:val="0"/>
      <w:divBdr>
        <w:top w:val="none" w:sz="0" w:space="0" w:color="auto"/>
        <w:left w:val="none" w:sz="0" w:space="0" w:color="auto"/>
        <w:bottom w:val="none" w:sz="0" w:space="0" w:color="auto"/>
        <w:right w:val="none" w:sz="0" w:space="0" w:color="auto"/>
      </w:divBdr>
    </w:div>
    <w:div w:id="1456289210">
      <w:bodyDiv w:val="1"/>
      <w:marLeft w:val="0"/>
      <w:marRight w:val="0"/>
      <w:marTop w:val="0"/>
      <w:marBottom w:val="0"/>
      <w:divBdr>
        <w:top w:val="none" w:sz="0" w:space="0" w:color="auto"/>
        <w:left w:val="none" w:sz="0" w:space="0" w:color="auto"/>
        <w:bottom w:val="none" w:sz="0" w:space="0" w:color="auto"/>
        <w:right w:val="none" w:sz="0" w:space="0" w:color="auto"/>
      </w:divBdr>
    </w:div>
    <w:div w:id="1638417814">
      <w:bodyDiv w:val="1"/>
      <w:marLeft w:val="0"/>
      <w:marRight w:val="0"/>
      <w:marTop w:val="0"/>
      <w:marBottom w:val="0"/>
      <w:divBdr>
        <w:top w:val="none" w:sz="0" w:space="0" w:color="auto"/>
        <w:left w:val="none" w:sz="0" w:space="0" w:color="auto"/>
        <w:bottom w:val="none" w:sz="0" w:space="0" w:color="auto"/>
        <w:right w:val="none" w:sz="0" w:space="0" w:color="auto"/>
      </w:divBdr>
    </w:div>
    <w:div w:id="1687516204">
      <w:bodyDiv w:val="1"/>
      <w:marLeft w:val="0"/>
      <w:marRight w:val="0"/>
      <w:marTop w:val="0"/>
      <w:marBottom w:val="0"/>
      <w:divBdr>
        <w:top w:val="none" w:sz="0" w:space="0" w:color="auto"/>
        <w:left w:val="none" w:sz="0" w:space="0" w:color="auto"/>
        <w:bottom w:val="none" w:sz="0" w:space="0" w:color="auto"/>
        <w:right w:val="none" w:sz="0" w:space="0" w:color="auto"/>
      </w:divBdr>
    </w:div>
    <w:div w:id="1842621122">
      <w:bodyDiv w:val="1"/>
      <w:marLeft w:val="0"/>
      <w:marRight w:val="0"/>
      <w:marTop w:val="0"/>
      <w:marBottom w:val="0"/>
      <w:divBdr>
        <w:top w:val="none" w:sz="0" w:space="0" w:color="auto"/>
        <w:left w:val="none" w:sz="0" w:space="0" w:color="auto"/>
        <w:bottom w:val="none" w:sz="0" w:space="0" w:color="auto"/>
        <w:right w:val="none" w:sz="0" w:space="0" w:color="auto"/>
      </w:divBdr>
    </w:div>
    <w:div w:id="199360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mmVDUX7Cc-g&amp;list=PLfECYf1hdWQXzmuTxEXpCUH2z3URcRTHN" TargetMode="External"/><Relationship Id="rId18" Type="http://schemas.openxmlformats.org/officeDocument/2006/relationships/hyperlink" Target="https://toolbox.google.com/factcheck/explorer" TargetMode="External"/><Relationship Id="rId26" Type="http://schemas.openxmlformats.org/officeDocument/2006/relationships/hyperlink" Target="https://kinder.wdr.de/radio/kiraka/nachrichten/klicker/index.html" TargetMode="External"/><Relationship Id="rId39" Type="http://schemas.openxmlformats.org/officeDocument/2006/relationships/image" Target="media/image3.png"/><Relationship Id="rId21" Type="http://schemas.openxmlformats.org/officeDocument/2006/relationships/hyperlink" Target="https://www.elternguide.online" TargetMode="External"/><Relationship Id="rId34" Type="http://schemas.openxmlformats.org/officeDocument/2006/relationships/hyperlink" Target="https://www.instagram.com/news_wg/?hl=de" TargetMode="External"/><Relationship Id="rId42" Type="http://schemas.openxmlformats.org/officeDocument/2006/relationships/hyperlink" Target="http://www.weitklick.de" TargetMode="External"/><Relationship Id="rId47" Type="http://schemas.openxmlformats.org/officeDocument/2006/relationships/image" Target="media/image9.png"/><Relationship Id="rId55" Type="http://schemas.openxmlformats.org/officeDocument/2006/relationships/image" Target="media/image13.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de/nachrichten/faktenfuchs-faktencheck,QzSIzl3" TargetMode="External"/><Relationship Id="rId20" Type="http://schemas.openxmlformats.org/officeDocument/2006/relationships/hyperlink" Target="https://www.weitklick.de/blog/fakten-checken-diese-tools-helfen-dabei" TargetMode="External"/><Relationship Id="rId29" Type="http://schemas.openxmlformats.org/officeDocument/2006/relationships/hyperlink" Target="https://www.zdf.de/kinder/logo" TargetMode="External"/><Relationship Id="rId41" Type="http://schemas.openxmlformats.org/officeDocument/2006/relationships/image" Target="media/image5.png"/><Relationship Id="rId54" Type="http://schemas.openxmlformats.org/officeDocument/2006/relationships/image" Target="media/image12.png"/><Relationship Id="rId62"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igbJ_8K92M&amp;list=PLfECYf1hdWQXzmuTxEXpCUH2z3URcRTHN" TargetMode="External"/><Relationship Id="rId24" Type="http://schemas.openxmlformats.org/officeDocument/2006/relationships/hyperlink" Target="https://www.kindersache.de/bereiche/nachrichten" TargetMode="External"/><Relationship Id="rId32" Type="http://schemas.openxmlformats.org/officeDocument/2006/relationships/hyperlink" Target="https://funky.de/" TargetMode="External"/><Relationship Id="rId37" Type="http://schemas.openxmlformats.org/officeDocument/2006/relationships/hyperlink" Target="https://www.funk.net/podcast/was-die-woche-wichtig-war-der-funkpodcast-12241" TargetMode="External"/><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image" Target="media/image1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orrectiv.org/faktencheck" TargetMode="External"/><Relationship Id="rId23" Type="http://schemas.openxmlformats.org/officeDocument/2006/relationships/hyperlink" Target="https://www.duda.news/welt/" TargetMode="External"/><Relationship Id="rId28" Type="http://schemas.openxmlformats.org/officeDocument/2006/relationships/hyperlink" Target="https://kruschel-kinder.de/nachrichten/index.htm" TargetMode="External"/><Relationship Id="rId36" Type="http://schemas.openxmlformats.org/officeDocument/2006/relationships/hyperlink" Target="https://www.instagram.com/tickr.news/?hl=de" TargetMode="External"/><Relationship Id="rId57" Type="http://schemas.openxmlformats.org/officeDocument/2006/relationships/hyperlink" Target="http://www.medien-in-die-schule.de" TargetMode="External"/><Relationship Id="rId61"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https://images.google.com/imghp?hl=de" TargetMode="External"/><Relationship Id="rId31" Type="http://schemas.openxmlformats.org/officeDocument/2006/relationships/hyperlink" Target="https://www1.wdr.de/mediathek/audio/wdr/0630bywdraktuell/index.html" TargetMode="External"/><Relationship Id="rId44" Type="http://schemas.openxmlformats.org/officeDocument/2006/relationships/image" Target="media/image6.jpg"/><Relationship Id="rId60" Type="http://schemas.openxmlformats.org/officeDocument/2006/relationships/image" Target="media/image1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tagesschau.de/faktenfinder" TargetMode="External"/><Relationship Id="rId22" Type="http://schemas.openxmlformats.org/officeDocument/2006/relationships/hyperlink" Target="https://checky.news/nachrichten/%20" TargetMode="External"/><Relationship Id="rId27" Type="http://schemas.openxmlformats.org/officeDocument/2006/relationships/hyperlink" Target="https://kinderzeitung.kleinezeitung.at/" TargetMode="External"/><Relationship Id="rId30" Type="http://schemas.openxmlformats.org/officeDocument/2006/relationships/hyperlink" Target="https://kinder.wdr.de/tv/neuneinhalb/nachrichten/index.html" TargetMode="External"/><Relationship Id="rId35" Type="http://schemas.openxmlformats.org/officeDocument/2006/relationships/hyperlink" Target="https://www.tiktok.com/@tagesschau" TargetMode="External"/><Relationship Id="rId43" Type="http://schemas.openxmlformats.org/officeDocument/2006/relationships/hyperlink" Target="http://www.medien-in-die-schule.de" TargetMode="External"/><Relationship Id="rId48" Type="http://schemas.openxmlformats.org/officeDocument/2006/relationships/image" Target="media/image10.jpg"/><Relationship Id="rId56" Type="http://schemas.openxmlformats.org/officeDocument/2006/relationships/hyperlink" Target="http://www.weitklick.de" TargetMode="External"/><Relationship Id="rId64" Type="http://schemas.openxmlformats.org/officeDocument/2006/relationships/footer" Target="footer1.xml"/><Relationship Id="rId8" Type="http://schemas.openxmlformats.org/officeDocument/2006/relationships/hyperlink" Target="https://padlet.com/padlets/hb5pjyfyrxnlom5k" TargetMode="External"/><Relationship Id="rId3" Type="http://schemas.openxmlformats.org/officeDocument/2006/relationships/styles" Target="styles.xml"/><Relationship Id="rId12" Type="http://schemas.openxmlformats.org/officeDocument/2006/relationships/hyperlink" Target="https://www.youtube.com/watch?v=mmVDUX7Cc-g&amp;list=PLfECYf1hdWQXzmuTxEXpCUH2z3URcRTHN" TargetMode="External"/><Relationship Id="rId17" Type="http://schemas.openxmlformats.org/officeDocument/2006/relationships/hyperlink" Target="https://www.mimikama.at" TargetMode="External"/><Relationship Id="rId25" Type="http://schemas.openxmlformats.org/officeDocument/2006/relationships/hyperlink" Target="https://www.fragfinn.de/" TargetMode="External"/><Relationship Id="rId33" Type="http://schemas.openxmlformats.org/officeDocument/2006/relationships/hyperlink" Target="https://www.mitmischen.de/" TargetMode="External"/><Relationship Id="rId38" Type="http://schemas.openxmlformats.org/officeDocument/2006/relationships/hyperlink" Target="https://www.elternguide.online/nachrichten-fuer-kinder-und-jugendliche/" TargetMode="External"/><Relationship Id="rId46" Type="http://schemas.openxmlformats.org/officeDocument/2006/relationships/image" Target="media/image8.png"/><Relationship Id="rId59" Type="http://schemas.openxmlformats.org/officeDocument/2006/relationships/image" Target="media/image15.png"/><Relationship Id="rId67"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eine\Idee-Scheibe\2%20PPT%20JOBS\FSM\25052022\fsm_Mit-Fakten-gegen-Fakes-Vorlage.dotx" TargetMode="External"/></Relationships>
</file>

<file path=word/theme/theme1.xml><?xml version="1.0" encoding="utf-8"?>
<a:theme xmlns:a="http://schemas.openxmlformats.org/drawingml/2006/main" name="Office">
  <a:themeElements>
    <a:clrScheme name="Benutzerdefiniert 80">
      <a:dk1>
        <a:srgbClr val="FFFFFF"/>
      </a:dk1>
      <a:lt1>
        <a:srgbClr val="666666"/>
      </a:lt1>
      <a:dk2>
        <a:srgbClr val="FFFFFF"/>
      </a:dk2>
      <a:lt2>
        <a:srgbClr val="E7E6E6"/>
      </a:lt2>
      <a:accent1>
        <a:srgbClr val="49A4C1"/>
      </a:accent1>
      <a:accent2>
        <a:srgbClr val="6BBB9E"/>
      </a:accent2>
      <a:accent3>
        <a:srgbClr val="E17A4A"/>
      </a:accent3>
      <a:accent4>
        <a:srgbClr val="D95970"/>
      </a:accent4>
      <a:accent5>
        <a:srgbClr val="365899"/>
      </a:accent5>
      <a:accent6>
        <a:srgbClr val="9A3535"/>
      </a:accent6>
      <a:hlink>
        <a:srgbClr val="49A4C1"/>
      </a:hlink>
      <a:folHlink>
        <a:srgbClr val="49A4C1"/>
      </a:folHlink>
    </a:clrScheme>
    <a:fontScheme name="Benutzerdefiniert 51">
      <a:majorFont>
        <a:latin typeface="Roboto Light"/>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8838E-DECC-4F19-8EAD-F315FF91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fsm_Mit-Fakten-gegen-Fakes-Vorlage</Template>
  <TotalTime>0</TotalTime>
  <Pages>5</Pages>
  <Words>1299</Words>
  <Characters>8189</Characters>
  <Application>Microsoft Office Word</Application>
  <DocSecurity>4</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dc:creator>
  <cp:keywords/>
  <dc:description/>
  <cp:lastModifiedBy>Lidia de Reese</cp:lastModifiedBy>
  <cp:revision>2</cp:revision>
  <cp:lastPrinted>2022-06-02T11:54:00Z</cp:lastPrinted>
  <dcterms:created xsi:type="dcterms:W3CDTF">2022-08-03T11:35:00Z</dcterms:created>
  <dcterms:modified xsi:type="dcterms:W3CDTF">2022-08-03T11:35:00Z</dcterms:modified>
</cp:coreProperties>
</file>